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02E15" w14:textId="77777777" w:rsidR="00185718" w:rsidRPr="00185718" w:rsidRDefault="00185718" w:rsidP="00185718">
      <w:pPr>
        <w:rPr>
          <w:rFonts w:ascii="Roboto" w:eastAsia="Malgun Gothic" w:hAnsi="Roboto"/>
          <w:sz w:val="22"/>
          <w:szCs w:val="22"/>
        </w:rPr>
      </w:pPr>
    </w:p>
    <w:p w14:paraId="70A4B9A9" w14:textId="77777777" w:rsidR="00185718" w:rsidRPr="00185718" w:rsidRDefault="00185718" w:rsidP="00185718">
      <w:pPr>
        <w:rPr>
          <w:rFonts w:ascii="Roboto" w:eastAsia="Malgun Gothic" w:hAnsi="Roboto"/>
          <w:sz w:val="22"/>
          <w:szCs w:val="22"/>
        </w:rPr>
      </w:pPr>
    </w:p>
    <w:p w14:paraId="61FC1918" w14:textId="77777777" w:rsidR="00E05135" w:rsidRPr="00185718" w:rsidRDefault="00E05135" w:rsidP="005343AF">
      <w:pPr>
        <w:pStyle w:val="berschrift2"/>
        <w:spacing w:after="0"/>
        <w:ind w:left="0"/>
        <w:jc w:val="center"/>
        <w:rPr>
          <w:rFonts w:ascii="Roboto" w:eastAsia="Malgun Gothic" w:hAnsi="Roboto"/>
          <w:color w:val="E8307A"/>
          <w:sz w:val="32"/>
          <w:szCs w:val="32"/>
        </w:rPr>
      </w:pPr>
      <w:r w:rsidRPr="00185718">
        <w:rPr>
          <w:rFonts w:ascii="Roboto" w:eastAsia="Malgun Gothic" w:hAnsi="Roboto"/>
          <w:color w:val="E8307A"/>
          <w:sz w:val="32"/>
          <w:szCs w:val="32"/>
        </w:rPr>
        <w:t>Reservierungsformular Schülervorstellung</w:t>
      </w:r>
    </w:p>
    <w:p w14:paraId="3D0FCA1F" w14:textId="77777777" w:rsidR="00185718" w:rsidRPr="00185718" w:rsidRDefault="00185718" w:rsidP="00185718">
      <w:pPr>
        <w:rPr>
          <w:rFonts w:ascii="Roboto" w:eastAsia="Malgun Gothic" w:hAnsi="Roboto"/>
          <w:sz w:val="22"/>
          <w:szCs w:val="22"/>
        </w:rPr>
      </w:pPr>
    </w:p>
    <w:p w14:paraId="1F5BA35C" w14:textId="77777777" w:rsidR="00E05135" w:rsidRPr="00185718" w:rsidRDefault="00E05135" w:rsidP="00185718">
      <w:pPr>
        <w:rPr>
          <w:rFonts w:ascii="Roboto" w:eastAsia="Malgun Gothic" w:hAnsi="Roboto"/>
          <w:b/>
          <w:sz w:val="22"/>
        </w:rPr>
      </w:pPr>
    </w:p>
    <w:p w14:paraId="2B53D49F" w14:textId="77777777" w:rsidR="00DA760A" w:rsidRPr="00185718" w:rsidRDefault="00DA760A" w:rsidP="005343AF">
      <w:pPr>
        <w:rPr>
          <w:rFonts w:ascii="Roboto" w:eastAsia="Malgun Gothic" w:hAnsi="Roboto"/>
          <w:sz w:val="22"/>
          <w:szCs w:val="20"/>
        </w:rPr>
      </w:pPr>
    </w:p>
    <w:p w14:paraId="4A10A157" w14:textId="77777777" w:rsidR="00E05135" w:rsidRPr="00185718" w:rsidRDefault="00E05135" w:rsidP="005343AF">
      <w:pPr>
        <w:rPr>
          <w:rFonts w:ascii="Roboto" w:eastAsia="Malgun Gothic" w:hAnsi="Roboto"/>
          <w:sz w:val="22"/>
          <w:szCs w:val="20"/>
        </w:rPr>
      </w:pPr>
    </w:p>
    <w:tbl>
      <w:tblPr>
        <w:tblW w:w="10098" w:type="dxa"/>
        <w:tblInd w:w="-1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4" w:space="0" w:color="BFBFBF" w:themeColor="background1" w:themeShade="BF"/>
          <w:insideV w:val="single" w:sz="4" w:space="0" w:color="BFBFBF" w:themeColor="background1" w:themeShade="BF"/>
        </w:tblBorders>
        <w:tblLook w:val="0000" w:firstRow="0" w:lastRow="0" w:firstColumn="0" w:lastColumn="0" w:noHBand="0" w:noVBand="0"/>
      </w:tblPr>
      <w:tblGrid>
        <w:gridCol w:w="1911"/>
        <w:gridCol w:w="3550"/>
        <w:gridCol w:w="1134"/>
        <w:gridCol w:w="3503"/>
      </w:tblGrid>
      <w:tr w:rsidR="00223390" w:rsidRPr="0069562B" w14:paraId="5A44EE83" w14:textId="77777777" w:rsidTr="005343AF">
        <w:trPr>
          <w:trHeight w:val="288"/>
        </w:trPr>
        <w:tc>
          <w:tcPr>
            <w:tcW w:w="10098" w:type="dxa"/>
            <w:gridSpan w:val="4"/>
            <w:shd w:val="clear" w:color="auto" w:fill="E8307A"/>
            <w:vAlign w:val="center"/>
          </w:tcPr>
          <w:p w14:paraId="7B0A6EAD" w14:textId="77777777" w:rsidR="00223390" w:rsidRPr="0069562B" w:rsidRDefault="004273AF" w:rsidP="005343AF">
            <w:pPr>
              <w:pStyle w:val="berschrift3"/>
              <w:numPr>
                <w:ilvl w:val="0"/>
                <w:numId w:val="3"/>
              </w:numPr>
              <w:spacing w:line="240" w:lineRule="exact"/>
              <w:ind w:left="0"/>
              <w:jc w:val="left"/>
              <w:rPr>
                <w:rFonts w:ascii="Roboto" w:eastAsia="Malgun Gothic" w:hAnsi="Roboto"/>
                <w:sz w:val="22"/>
                <w:lang w:bidi="de-DE"/>
              </w:rPr>
            </w:pPr>
            <w:r w:rsidRPr="0069562B">
              <w:rPr>
                <w:rFonts w:ascii="Roboto" w:eastAsia="Malgun Gothic" w:hAnsi="Roboto"/>
                <w:sz w:val="22"/>
                <w:lang w:bidi="de-DE"/>
              </w:rPr>
              <w:t>Schule</w:t>
            </w:r>
          </w:p>
        </w:tc>
      </w:tr>
      <w:tr w:rsidR="004273AF" w:rsidRPr="0069562B" w14:paraId="6AD3B0B9" w14:textId="77777777" w:rsidTr="005343AF">
        <w:trPr>
          <w:trHeight w:val="288"/>
        </w:trPr>
        <w:tc>
          <w:tcPr>
            <w:tcW w:w="1911" w:type="dxa"/>
            <w:vAlign w:val="center"/>
          </w:tcPr>
          <w:p w14:paraId="217F079C" w14:textId="77777777" w:rsidR="00223390" w:rsidRPr="0069562B" w:rsidRDefault="004273AF"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Name der Schule</w:t>
            </w:r>
            <w:r w:rsidR="004F2F9F" w:rsidRPr="0069562B">
              <w:rPr>
                <w:rFonts w:ascii="Roboto" w:eastAsia="Malgun Gothic" w:hAnsi="Roboto"/>
                <w:sz w:val="20"/>
                <w:lang w:bidi="de-DE"/>
              </w:rPr>
              <w:t>:</w:t>
            </w:r>
          </w:p>
        </w:tc>
        <w:tc>
          <w:tcPr>
            <w:tcW w:w="3550" w:type="dxa"/>
            <w:tcBorders>
              <w:top w:val="single" w:sz="4" w:space="0" w:color="BFBFBF" w:themeColor="background1" w:themeShade="BF"/>
              <w:bottom w:val="single" w:sz="4" w:space="0" w:color="BFBFBF" w:themeColor="background1" w:themeShade="BF"/>
              <w:right w:val="single" w:sz="12" w:space="0" w:color="BFBFBF" w:themeColor="background1" w:themeShade="BF"/>
            </w:tcBorders>
            <w:vAlign w:val="center"/>
          </w:tcPr>
          <w:p w14:paraId="2153B45B" w14:textId="77777777" w:rsidR="00223390" w:rsidRPr="0069562B" w:rsidRDefault="002F1BC3"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Text1"/>
                  <w:enabled/>
                  <w:calcOnExit w:val="0"/>
                  <w:textInput/>
                </w:ffData>
              </w:fldChar>
            </w:r>
            <w:bookmarkStart w:id="0" w:name="Text1"/>
            <w:r w:rsidR="004F2F9F"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Pr="0069562B">
              <w:rPr>
                <w:rFonts w:ascii="Roboto" w:eastAsia="Malgun Gothic" w:hAnsi="Roboto"/>
                <w:sz w:val="20"/>
              </w:rPr>
              <w:fldChar w:fldCharType="end"/>
            </w:r>
            <w:bookmarkEnd w:id="0"/>
          </w:p>
        </w:tc>
        <w:tc>
          <w:tcPr>
            <w:tcW w:w="1134" w:type="dxa"/>
            <w:tcBorders>
              <w:left w:val="single" w:sz="12" w:space="0" w:color="BFBFBF" w:themeColor="background1" w:themeShade="BF"/>
            </w:tcBorders>
            <w:vAlign w:val="center"/>
          </w:tcPr>
          <w:p w14:paraId="233AC1E1" w14:textId="7C0731F2" w:rsidR="00223390" w:rsidRPr="0069562B" w:rsidRDefault="007C7B94"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Ort</w:t>
            </w:r>
            <w:r w:rsidR="00AD0E9E" w:rsidRPr="0069562B">
              <w:rPr>
                <w:rFonts w:ascii="Roboto" w:eastAsia="Malgun Gothic" w:hAnsi="Roboto"/>
                <w:sz w:val="20"/>
                <w:lang w:bidi="de-DE"/>
              </w:rPr>
              <w:t>:</w:t>
            </w:r>
          </w:p>
        </w:tc>
        <w:tc>
          <w:tcPr>
            <w:tcW w:w="3503" w:type="dxa"/>
            <w:vAlign w:val="center"/>
          </w:tcPr>
          <w:p w14:paraId="202C9EC5" w14:textId="77777777" w:rsidR="00223390" w:rsidRPr="0069562B" w:rsidRDefault="002F1BC3"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Text2"/>
                  <w:enabled/>
                  <w:calcOnExit w:val="0"/>
                  <w:textInput/>
                </w:ffData>
              </w:fldChar>
            </w:r>
            <w:bookmarkStart w:id="1" w:name="Text2"/>
            <w:r w:rsidR="004F2F9F"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Pr="0069562B">
              <w:rPr>
                <w:rFonts w:ascii="Roboto" w:eastAsia="Malgun Gothic" w:hAnsi="Roboto"/>
                <w:sz w:val="20"/>
              </w:rPr>
              <w:fldChar w:fldCharType="end"/>
            </w:r>
            <w:bookmarkEnd w:id="1"/>
          </w:p>
        </w:tc>
      </w:tr>
      <w:tr w:rsidR="004273AF" w:rsidRPr="0069562B" w14:paraId="55705441" w14:textId="77777777" w:rsidTr="005343AF">
        <w:trPr>
          <w:trHeight w:val="288"/>
        </w:trPr>
        <w:tc>
          <w:tcPr>
            <w:tcW w:w="1911" w:type="dxa"/>
            <w:vAlign w:val="center"/>
          </w:tcPr>
          <w:p w14:paraId="562F9C25" w14:textId="7DADE327" w:rsidR="00223390" w:rsidRPr="0069562B" w:rsidRDefault="0047020C" w:rsidP="005343AF">
            <w:pPr>
              <w:pStyle w:val="Textkrper"/>
              <w:spacing w:line="240" w:lineRule="exact"/>
              <w:rPr>
                <w:rFonts w:ascii="Roboto" w:eastAsia="Malgun Gothic" w:hAnsi="Roboto"/>
                <w:sz w:val="20"/>
                <w:lang w:bidi="de-DE"/>
              </w:rPr>
            </w:pPr>
            <w:r w:rsidRPr="0069562B">
              <w:rPr>
                <w:rFonts w:ascii="Roboto" w:eastAsia="Malgun Gothic" w:hAnsi="Roboto"/>
                <w:sz w:val="20"/>
              </w:rPr>
              <w:t>E-Mail</w:t>
            </w:r>
            <w:r w:rsidR="007C7B94" w:rsidRPr="0069562B">
              <w:rPr>
                <w:rFonts w:ascii="Roboto" w:eastAsia="Malgun Gothic" w:hAnsi="Roboto"/>
                <w:sz w:val="20"/>
              </w:rPr>
              <w:t>:</w:t>
            </w:r>
          </w:p>
        </w:tc>
        <w:tc>
          <w:tcPr>
            <w:tcW w:w="3550" w:type="dxa"/>
            <w:tcBorders>
              <w:top w:val="single" w:sz="4" w:space="0" w:color="BFBFBF" w:themeColor="background1" w:themeShade="BF"/>
              <w:bottom w:val="single" w:sz="4" w:space="0" w:color="BFBFBF" w:themeColor="background1" w:themeShade="BF"/>
              <w:right w:val="single" w:sz="12" w:space="0" w:color="BFBFBF" w:themeColor="background1" w:themeShade="BF"/>
            </w:tcBorders>
            <w:vAlign w:val="center"/>
          </w:tcPr>
          <w:p w14:paraId="7B8629DB" w14:textId="77777777" w:rsidR="00223390" w:rsidRPr="0069562B" w:rsidRDefault="002F1BC3"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Text3"/>
                  <w:enabled/>
                  <w:calcOnExit w:val="0"/>
                  <w:textInput/>
                </w:ffData>
              </w:fldChar>
            </w:r>
            <w:bookmarkStart w:id="2" w:name="Text3"/>
            <w:r w:rsidR="004F2F9F"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Pr="0069562B">
              <w:rPr>
                <w:rFonts w:ascii="Roboto" w:eastAsia="Malgun Gothic" w:hAnsi="Roboto"/>
                <w:sz w:val="20"/>
              </w:rPr>
              <w:fldChar w:fldCharType="end"/>
            </w:r>
            <w:bookmarkEnd w:id="2"/>
          </w:p>
        </w:tc>
        <w:tc>
          <w:tcPr>
            <w:tcW w:w="1134" w:type="dxa"/>
            <w:tcBorders>
              <w:left w:val="single" w:sz="12" w:space="0" w:color="BFBFBF" w:themeColor="background1" w:themeShade="BF"/>
            </w:tcBorders>
            <w:vAlign w:val="center"/>
          </w:tcPr>
          <w:p w14:paraId="65009E68" w14:textId="77777777" w:rsidR="00223390" w:rsidRPr="0069562B" w:rsidRDefault="009D106C"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Telefon:</w:t>
            </w:r>
          </w:p>
        </w:tc>
        <w:tc>
          <w:tcPr>
            <w:tcW w:w="3503" w:type="dxa"/>
            <w:vAlign w:val="center"/>
          </w:tcPr>
          <w:p w14:paraId="63C9F2B1" w14:textId="77777777" w:rsidR="00223390" w:rsidRPr="0069562B" w:rsidRDefault="002F1BC3"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Text11"/>
                  <w:enabled/>
                  <w:calcOnExit w:val="0"/>
                  <w:textInput/>
                </w:ffData>
              </w:fldChar>
            </w:r>
            <w:bookmarkStart w:id="3" w:name="Text11"/>
            <w:r w:rsidR="004F2F9F"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004F2F9F" w:rsidRPr="0069562B">
              <w:rPr>
                <w:rFonts w:ascii="Roboto" w:eastAsia="Malgun Gothic" w:hAnsi="Roboto" w:cs="MS Mincho"/>
                <w:sz w:val="20"/>
              </w:rPr>
              <w:t> </w:t>
            </w:r>
            <w:r w:rsidRPr="0069562B">
              <w:rPr>
                <w:rFonts w:ascii="Roboto" w:eastAsia="Malgun Gothic" w:hAnsi="Roboto"/>
                <w:sz w:val="20"/>
              </w:rPr>
              <w:fldChar w:fldCharType="end"/>
            </w:r>
            <w:bookmarkEnd w:id="3"/>
          </w:p>
        </w:tc>
      </w:tr>
    </w:tbl>
    <w:p w14:paraId="40C9AF33" w14:textId="69B56280" w:rsidR="00E05135" w:rsidRDefault="00E05135" w:rsidP="005343AF">
      <w:pPr>
        <w:rPr>
          <w:rFonts w:ascii="Roboto" w:eastAsia="Malgun Gothic" w:hAnsi="Roboto"/>
          <w:sz w:val="22"/>
          <w:szCs w:val="20"/>
        </w:rPr>
      </w:pPr>
    </w:p>
    <w:p w14:paraId="6E90BFEF" w14:textId="77777777" w:rsidR="00F00AC6" w:rsidRPr="00185718" w:rsidRDefault="00F00AC6" w:rsidP="005343AF">
      <w:pPr>
        <w:rPr>
          <w:rFonts w:ascii="Roboto" w:eastAsia="Malgun Gothic" w:hAnsi="Roboto"/>
          <w:sz w:val="22"/>
          <w:szCs w:val="20"/>
        </w:rPr>
      </w:pPr>
    </w:p>
    <w:tbl>
      <w:tblPr>
        <w:tblW w:w="10100" w:type="dxa"/>
        <w:tblInd w:w="-1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4" w:space="0" w:color="BFBFBF" w:themeColor="background1" w:themeShade="BF"/>
          <w:insideV w:val="single" w:sz="4" w:space="0" w:color="BFBFBF" w:themeColor="background1" w:themeShade="BF"/>
        </w:tblBorders>
        <w:tblLook w:val="0000" w:firstRow="0" w:lastRow="0" w:firstColumn="0" w:lastColumn="0" w:noHBand="0" w:noVBand="0"/>
      </w:tblPr>
      <w:tblGrid>
        <w:gridCol w:w="5050"/>
        <w:gridCol w:w="5050"/>
      </w:tblGrid>
      <w:tr w:rsidR="00170710" w:rsidRPr="0069562B" w14:paraId="512FFBEF" w14:textId="77777777" w:rsidTr="005343AF">
        <w:trPr>
          <w:trHeight w:val="288"/>
        </w:trPr>
        <w:tc>
          <w:tcPr>
            <w:tcW w:w="10100" w:type="dxa"/>
            <w:gridSpan w:val="2"/>
            <w:tcBorders>
              <w:bottom w:val="single" w:sz="4" w:space="0" w:color="BFBFBF" w:themeColor="background1" w:themeShade="BF"/>
            </w:tcBorders>
            <w:shd w:val="clear" w:color="auto" w:fill="E8307A"/>
            <w:vAlign w:val="center"/>
          </w:tcPr>
          <w:p w14:paraId="14530D40" w14:textId="77777777" w:rsidR="00170710" w:rsidRPr="0069562B" w:rsidRDefault="00170710" w:rsidP="005343AF">
            <w:pPr>
              <w:pStyle w:val="berschrift3"/>
              <w:numPr>
                <w:ilvl w:val="0"/>
                <w:numId w:val="3"/>
              </w:numPr>
              <w:spacing w:line="280" w:lineRule="exact"/>
              <w:ind w:left="0"/>
              <w:jc w:val="left"/>
              <w:rPr>
                <w:rFonts w:ascii="Roboto" w:eastAsia="Malgun Gothic" w:hAnsi="Roboto"/>
                <w:sz w:val="22"/>
                <w:lang w:bidi="de-DE"/>
              </w:rPr>
            </w:pPr>
            <w:r w:rsidRPr="0069562B">
              <w:rPr>
                <w:rFonts w:ascii="Roboto" w:eastAsia="Malgun Gothic" w:hAnsi="Roboto"/>
                <w:sz w:val="22"/>
                <w:lang w:bidi="de-DE"/>
              </w:rPr>
              <w:t>Steuerbeleg</w:t>
            </w:r>
          </w:p>
        </w:tc>
      </w:tr>
      <w:tr w:rsidR="0078540D" w:rsidRPr="0069562B" w14:paraId="7CA8A1A8" w14:textId="77777777" w:rsidTr="005343AF">
        <w:trPr>
          <w:trHeight w:val="288"/>
        </w:trPr>
        <w:tc>
          <w:tcPr>
            <w:tcW w:w="5050" w:type="dxa"/>
            <w:tcBorders>
              <w:top w:val="single" w:sz="4"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99AAB26" w14:textId="75A5D78D" w:rsidR="0078540D" w:rsidRPr="0069562B" w:rsidRDefault="0097569A" w:rsidP="005343AF">
            <w:pPr>
              <w:pStyle w:val="Textkrper"/>
              <w:tabs>
                <w:tab w:val="left" w:pos="405"/>
              </w:tabs>
              <w:spacing w:line="240" w:lineRule="exact"/>
              <w:rPr>
                <w:rFonts w:ascii="Roboto" w:eastAsia="Malgun Gothic" w:hAnsi="Roboto"/>
                <w:sz w:val="18"/>
                <w:szCs w:val="17"/>
                <w:lang w:bidi="de-DE"/>
              </w:rPr>
            </w:pPr>
            <w:sdt>
              <w:sdtPr>
                <w:rPr>
                  <w:rFonts w:ascii="Roboto" w:eastAsia="Malgun Gothic" w:hAnsi="Roboto"/>
                  <w:b/>
                  <w:sz w:val="20"/>
                  <w:lang w:bidi="de-DE"/>
                </w:rPr>
                <w:id w:val="550900016"/>
                <w14:checkbox>
                  <w14:checked w14:val="0"/>
                  <w14:checkedState w14:val="2612" w14:font="MS Gothic"/>
                  <w14:uncheckedState w14:val="2610" w14:font="MS Gothic"/>
                </w14:checkbox>
              </w:sdtPr>
              <w:sdtEndPr/>
              <w:sdtContent>
                <w:r w:rsidR="00034BF2">
                  <w:rPr>
                    <w:rFonts w:ascii="MS Gothic" w:eastAsia="MS Gothic" w:hAnsi="MS Gothic" w:hint="eastAsia"/>
                    <w:b/>
                    <w:sz w:val="20"/>
                    <w:lang w:bidi="de-DE"/>
                  </w:rPr>
                  <w:t>☐</w:t>
                </w:r>
              </w:sdtContent>
            </w:sdt>
            <w:r w:rsidR="0078540D" w:rsidRPr="0069562B">
              <w:rPr>
                <w:rFonts w:ascii="Roboto" w:eastAsia="Malgun Gothic" w:hAnsi="Roboto"/>
                <w:sz w:val="20"/>
                <w:lang w:bidi="de-DE"/>
              </w:rPr>
              <w:t xml:space="preserve"> </w:t>
            </w:r>
            <w:r w:rsidR="0078540D" w:rsidRPr="0069562B">
              <w:rPr>
                <w:rFonts w:ascii="Roboto" w:eastAsia="Malgun Gothic" w:hAnsi="Roboto"/>
                <w:sz w:val="20"/>
                <w:lang w:bidi="de-DE"/>
              </w:rPr>
              <w:tab/>
            </w:r>
            <w:r w:rsidR="0078540D" w:rsidRPr="0069562B">
              <w:rPr>
                <w:rFonts w:ascii="Roboto" w:eastAsia="Malgun Gothic" w:hAnsi="Roboto"/>
                <w:sz w:val="18"/>
                <w:szCs w:val="17"/>
                <w:lang w:bidi="de-DE"/>
              </w:rPr>
              <w:t>Eintrittskarte für jeden Schüler:</w:t>
            </w:r>
          </w:p>
          <w:p w14:paraId="62540925" w14:textId="0A3358B8" w:rsidR="0078540D" w:rsidRPr="0069562B" w:rsidRDefault="0078540D" w:rsidP="005343AF">
            <w:pPr>
              <w:pStyle w:val="Textkrper"/>
              <w:tabs>
                <w:tab w:val="left" w:pos="405"/>
              </w:tabs>
              <w:spacing w:line="240" w:lineRule="exact"/>
              <w:rPr>
                <w:rFonts w:ascii="Roboto" w:eastAsia="Malgun Gothic" w:hAnsi="Roboto"/>
                <w:b/>
                <w:sz w:val="18"/>
                <w:szCs w:val="16"/>
                <w:lang w:bidi="de-DE"/>
              </w:rPr>
            </w:pPr>
            <w:r w:rsidRPr="0069562B">
              <w:rPr>
                <w:rFonts w:ascii="Roboto" w:eastAsia="Malgun Gothic" w:hAnsi="Roboto"/>
                <w:sz w:val="20"/>
                <w:lang w:bidi="de-DE"/>
              </w:rPr>
              <w:tab/>
            </w:r>
            <w:r w:rsidRPr="00D91D77">
              <w:rPr>
                <w:rFonts w:ascii="Roboto" w:eastAsia="Malgun Gothic" w:hAnsi="Roboto"/>
                <w:b/>
                <w:bCs/>
                <w:sz w:val="20"/>
                <w:lang w:bidi="de-DE"/>
              </w:rPr>
              <w:t>Barzahlung</w:t>
            </w:r>
            <w:r w:rsidRPr="0069562B">
              <w:rPr>
                <w:rFonts w:ascii="Roboto" w:eastAsia="Malgun Gothic" w:hAnsi="Roboto"/>
                <w:sz w:val="20"/>
                <w:lang w:bidi="de-DE"/>
              </w:rPr>
              <w:t xml:space="preserve"> an der Kassa</w:t>
            </w:r>
          </w:p>
        </w:tc>
        <w:tc>
          <w:tcPr>
            <w:tcW w:w="5050" w:type="dxa"/>
            <w:tcBorders>
              <w:top w:val="single" w:sz="4" w:space="0" w:color="BFBFBF" w:themeColor="background1" w:themeShade="BF"/>
              <w:left w:val="single" w:sz="12" w:space="0" w:color="BFBFBF" w:themeColor="background1" w:themeShade="BF"/>
              <w:bottom w:val="single" w:sz="12" w:space="0" w:color="BFBFBF" w:themeColor="background1" w:themeShade="BF"/>
            </w:tcBorders>
          </w:tcPr>
          <w:p w14:paraId="2BB3FB15" w14:textId="3069D8DB" w:rsidR="0078540D" w:rsidRPr="0069562B" w:rsidRDefault="0097569A" w:rsidP="005343AF">
            <w:pPr>
              <w:pStyle w:val="Textkrper"/>
              <w:tabs>
                <w:tab w:val="left" w:pos="393"/>
              </w:tabs>
              <w:spacing w:line="240" w:lineRule="exact"/>
              <w:rPr>
                <w:rFonts w:ascii="Roboto" w:eastAsia="Malgun Gothic" w:hAnsi="Roboto"/>
                <w:sz w:val="18"/>
                <w:szCs w:val="17"/>
                <w:lang w:bidi="de-DE"/>
              </w:rPr>
            </w:pPr>
            <w:sdt>
              <w:sdtPr>
                <w:rPr>
                  <w:rFonts w:ascii="Roboto" w:eastAsia="Malgun Gothic" w:hAnsi="Roboto"/>
                  <w:b/>
                  <w:sz w:val="20"/>
                  <w:lang w:bidi="de-DE"/>
                </w:rPr>
                <w:id w:val="-1765982133"/>
                <w14:checkbox>
                  <w14:checked w14:val="0"/>
                  <w14:checkedState w14:val="2612" w14:font="MS Gothic"/>
                  <w14:uncheckedState w14:val="2610" w14:font="MS Gothic"/>
                </w14:checkbox>
              </w:sdtPr>
              <w:sdtEndPr/>
              <w:sdtContent>
                <w:r w:rsidR="00D52EE5">
                  <w:rPr>
                    <w:rFonts w:ascii="MS Gothic" w:eastAsia="MS Gothic" w:hAnsi="MS Gothic" w:hint="eastAsia"/>
                    <w:b/>
                    <w:sz w:val="20"/>
                    <w:lang w:bidi="de-DE"/>
                  </w:rPr>
                  <w:t>☐</w:t>
                </w:r>
              </w:sdtContent>
            </w:sdt>
            <w:r w:rsidR="0078540D" w:rsidRPr="0069562B">
              <w:rPr>
                <w:rFonts w:ascii="Roboto" w:eastAsia="Malgun Gothic" w:hAnsi="Roboto"/>
                <w:sz w:val="20"/>
                <w:lang w:bidi="de-DE"/>
              </w:rPr>
              <w:t xml:space="preserve"> </w:t>
            </w:r>
            <w:r w:rsidR="0078540D" w:rsidRPr="0069562B">
              <w:rPr>
                <w:rFonts w:ascii="Roboto" w:eastAsia="Malgun Gothic" w:hAnsi="Roboto"/>
                <w:sz w:val="20"/>
                <w:lang w:bidi="de-DE"/>
              </w:rPr>
              <w:tab/>
            </w:r>
            <w:r w:rsidR="0078540D" w:rsidRPr="0069562B">
              <w:rPr>
                <w:rFonts w:ascii="Roboto" w:eastAsia="Malgun Gothic" w:hAnsi="Roboto"/>
                <w:sz w:val="18"/>
                <w:szCs w:val="17"/>
                <w:lang w:bidi="de-DE"/>
              </w:rPr>
              <w:t>Eintrittskarte für jeden Schüler</w:t>
            </w:r>
            <w:r w:rsidR="009B52AB">
              <w:rPr>
                <w:rFonts w:ascii="Roboto" w:eastAsia="Malgun Gothic" w:hAnsi="Roboto"/>
                <w:sz w:val="18"/>
                <w:szCs w:val="17"/>
                <w:lang w:bidi="de-DE"/>
              </w:rPr>
              <w:t>/Rechnung</w:t>
            </w:r>
            <w:r w:rsidR="0078540D" w:rsidRPr="0069562B">
              <w:rPr>
                <w:rFonts w:ascii="Roboto" w:eastAsia="Malgun Gothic" w:hAnsi="Roboto"/>
                <w:sz w:val="18"/>
                <w:szCs w:val="17"/>
                <w:lang w:bidi="de-DE"/>
              </w:rPr>
              <w:t>:</w:t>
            </w:r>
          </w:p>
          <w:p w14:paraId="43BE7559" w14:textId="32B413A5" w:rsidR="0078540D" w:rsidRPr="0069562B" w:rsidRDefault="0078540D" w:rsidP="005343AF">
            <w:pPr>
              <w:pStyle w:val="Textkrper"/>
              <w:tabs>
                <w:tab w:val="left" w:pos="393"/>
              </w:tabs>
              <w:spacing w:line="240" w:lineRule="exact"/>
              <w:rPr>
                <w:rFonts w:ascii="Roboto" w:eastAsia="Malgun Gothic" w:hAnsi="Roboto"/>
                <w:sz w:val="20"/>
                <w:lang w:bidi="de-DE"/>
              </w:rPr>
            </w:pPr>
            <w:r w:rsidRPr="0069562B">
              <w:rPr>
                <w:rFonts w:ascii="Roboto" w:eastAsia="Malgun Gothic" w:hAnsi="Roboto"/>
                <w:b/>
                <w:sz w:val="20"/>
                <w:lang w:bidi="de-DE"/>
              </w:rPr>
              <w:tab/>
            </w:r>
            <w:r w:rsidRPr="00D91D77">
              <w:rPr>
                <w:rFonts w:ascii="Roboto" w:eastAsia="Malgun Gothic" w:hAnsi="Roboto"/>
                <w:b/>
                <w:bCs/>
                <w:sz w:val="20"/>
                <w:lang w:bidi="de-DE"/>
              </w:rPr>
              <w:t>Überweisung</w:t>
            </w:r>
            <w:r w:rsidRPr="0069562B">
              <w:rPr>
                <w:rFonts w:ascii="Roboto" w:eastAsia="Malgun Gothic" w:hAnsi="Roboto"/>
                <w:sz w:val="20"/>
                <w:lang w:bidi="de-DE"/>
              </w:rPr>
              <w:t xml:space="preserve"> am Tag der Vorstellung</w:t>
            </w:r>
          </w:p>
        </w:tc>
      </w:tr>
    </w:tbl>
    <w:p w14:paraId="6C4EB16D" w14:textId="42202232" w:rsidR="00E05135" w:rsidRDefault="00E05135" w:rsidP="005343AF">
      <w:pPr>
        <w:rPr>
          <w:rFonts w:ascii="Roboto" w:eastAsia="Malgun Gothic" w:hAnsi="Roboto"/>
          <w:sz w:val="22"/>
          <w:szCs w:val="20"/>
        </w:rPr>
      </w:pPr>
    </w:p>
    <w:p w14:paraId="65CCA111" w14:textId="77777777" w:rsidR="00F00AC6" w:rsidRPr="00185718" w:rsidRDefault="00F00AC6" w:rsidP="005343AF">
      <w:pPr>
        <w:rPr>
          <w:rFonts w:ascii="Roboto" w:eastAsia="Malgun Gothic" w:hAnsi="Roboto"/>
          <w:sz w:val="22"/>
          <w:szCs w:val="20"/>
        </w:rPr>
      </w:pPr>
    </w:p>
    <w:tbl>
      <w:tblPr>
        <w:tblW w:w="10098" w:type="dxa"/>
        <w:tblInd w:w="-1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4" w:space="0" w:color="BFBFBF" w:themeColor="background1" w:themeShade="BF"/>
          <w:insideV w:val="single" w:sz="4" w:space="0" w:color="BFBFBF" w:themeColor="background1" w:themeShade="BF"/>
        </w:tblBorders>
        <w:tblLook w:val="0000" w:firstRow="0" w:lastRow="0" w:firstColumn="0" w:lastColumn="0" w:noHBand="0" w:noVBand="0"/>
      </w:tblPr>
      <w:tblGrid>
        <w:gridCol w:w="1911"/>
        <w:gridCol w:w="3550"/>
        <w:gridCol w:w="1134"/>
        <w:gridCol w:w="3503"/>
      </w:tblGrid>
      <w:tr w:rsidR="009D106C" w:rsidRPr="0069562B" w14:paraId="7C75176E" w14:textId="77777777" w:rsidTr="005343AF">
        <w:trPr>
          <w:trHeight w:val="288"/>
        </w:trPr>
        <w:tc>
          <w:tcPr>
            <w:tcW w:w="10098" w:type="dxa"/>
            <w:gridSpan w:val="4"/>
            <w:shd w:val="clear" w:color="auto" w:fill="E8307A"/>
            <w:vAlign w:val="center"/>
          </w:tcPr>
          <w:p w14:paraId="21F98521" w14:textId="77777777" w:rsidR="009D106C" w:rsidRPr="0069562B" w:rsidRDefault="009D106C" w:rsidP="005343AF">
            <w:pPr>
              <w:pStyle w:val="berschrift3"/>
              <w:numPr>
                <w:ilvl w:val="0"/>
                <w:numId w:val="3"/>
              </w:numPr>
              <w:ind w:left="0"/>
              <w:jc w:val="left"/>
              <w:rPr>
                <w:rFonts w:ascii="Roboto" w:eastAsia="Malgun Gothic" w:hAnsi="Roboto"/>
                <w:sz w:val="22"/>
                <w:lang w:bidi="de-DE"/>
              </w:rPr>
            </w:pPr>
            <w:r w:rsidRPr="0069562B">
              <w:rPr>
                <w:rFonts w:ascii="Roboto" w:eastAsia="Malgun Gothic" w:hAnsi="Roboto"/>
                <w:sz w:val="22"/>
                <w:lang w:bidi="de-DE"/>
              </w:rPr>
              <w:t>Kontaktperson</w:t>
            </w:r>
          </w:p>
        </w:tc>
      </w:tr>
      <w:tr w:rsidR="009D106C" w:rsidRPr="0069562B" w14:paraId="2CE1246A" w14:textId="77777777" w:rsidTr="005343AF">
        <w:trPr>
          <w:trHeight w:val="288"/>
        </w:trPr>
        <w:tc>
          <w:tcPr>
            <w:tcW w:w="1911" w:type="dxa"/>
            <w:vAlign w:val="center"/>
          </w:tcPr>
          <w:p w14:paraId="3310CC00" w14:textId="77777777" w:rsidR="009D106C" w:rsidRPr="0069562B" w:rsidRDefault="009D106C"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Name/Vorname:</w:t>
            </w:r>
          </w:p>
        </w:tc>
        <w:tc>
          <w:tcPr>
            <w:tcW w:w="3550" w:type="dxa"/>
            <w:tcBorders>
              <w:top w:val="single" w:sz="4" w:space="0" w:color="BFBFBF" w:themeColor="background1" w:themeShade="BF"/>
              <w:bottom w:val="single" w:sz="4" w:space="0" w:color="BFBFBF" w:themeColor="background1" w:themeShade="BF"/>
              <w:right w:val="single" w:sz="12" w:space="0" w:color="BFBFBF" w:themeColor="background1" w:themeShade="BF"/>
            </w:tcBorders>
            <w:vAlign w:val="bottom"/>
          </w:tcPr>
          <w:p w14:paraId="266EEB5A" w14:textId="77777777" w:rsidR="009D106C" w:rsidRPr="0069562B" w:rsidRDefault="002F1BC3"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Text1"/>
                  <w:enabled/>
                  <w:calcOnExit w:val="0"/>
                  <w:textInput/>
                </w:ffData>
              </w:fldChar>
            </w:r>
            <w:r w:rsidR="009D106C"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009D106C" w:rsidRPr="0069562B">
              <w:rPr>
                <w:rFonts w:ascii="Roboto" w:eastAsia="Malgun Gothic" w:hAnsi="Roboto" w:cs="MS Mincho"/>
                <w:sz w:val="20"/>
              </w:rPr>
              <w:t> </w:t>
            </w:r>
            <w:r w:rsidR="009D106C" w:rsidRPr="0069562B">
              <w:rPr>
                <w:rFonts w:ascii="Roboto" w:eastAsia="Malgun Gothic" w:hAnsi="Roboto" w:cs="MS Mincho"/>
                <w:sz w:val="20"/>
              </w:rPr>
              <w:t> </w:t>
            </w:r>
            <w:r w:rsidR="009D106C" w:rsidRPr="0069562B">
              <w:rPr>
                <w:rFonts w:ascii="Roboto" w:eastAsia="Malgun Gothic" w:hAnsi="Roboto" w:cs="MS Mincho"/>
                <w:sz w:val="20"/>
              </w:rPr>
              <w:t> </w:t>
            </w:r>
            <w:r w:rsidR="009D106C" w:rsidRPr="0069562B">
              <w:rPr>
                <w:rFonts w:ascii="Roboto" w:eastAsia="Malgun Gothic" w:hAnsi="Roboto" w:cs="MS Mincho"/>
                <w:sz w:val="20"/>
              </w:rPr>
              <w:t> </w:t>
            </w:r>
            <w:r w:rsidR="009D106C" w:rsidRPr="0069562B">
              <w:rPr>
                <w:rFonts w:ascii="Roboto" w:eastAsia="Malgun Gothic" w:hAnsi="Roboto" w:cs="MS Mincho"/>
                <w:sz w:val="20"/>
              </w:rPr>
              <w:t> </w:t>
            </w:r>
            <w:r w:rsidRPr="0069562B">
              <w:rPr>
                <w:rFonts w:ascii="Roboto" w:eastAsia="Malgun Gothic" w:hAnsi="Roboto"/>
                <w:sz w:val="20"/>
              </w:rPr>
              <w:fldChar w:fldCharType="end"/>
            </w:r>
          </w:p>
        </w:tc>
        <w:tc>
          <w:tcPr>
            <w:tcW w:w="1134" w:type="dxa"/>
            <w:tcBorders>
              <w:left w:val="single" w:sz="12" w:space="0" w:color="BFBFBF" w:themeColor="background1" w:themeShade="BF"/>
            </w:tcBorders>
            <w:vAlign w:val="bottom"/>
          </w:tcPr>
          <w:p w14:paraId="08479CE3" w14:textId="2798AF36" w:rsidR="009D106C" w:rsidRPr="0069562B" w:rsidRDefault="00C45C8C"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Funktion</w:t>
            </w:r>
            <w:r w:rsidR="00073F26">
              <w:rPr>
                <w:rFonts w:ascii="Roboto" w:eastAsia="Malgun Gothic" w:hAnsi="Roboto"/>
                <w:sz w:val="20"/>
                <w:lang w:bidi="de-DE"/>
              </w:rPr>
              <w:t>:</w:t>
            </w:r>
          </w:p>
        </w:tc>
        <w:tc>
          <w:tcPr>
            <w:tcW w:w="3503" w:type="dxa"/>
            <w:vAlign w:val="bottom"/>
          </w:tcPr>
          <w:p w14:paraId="3E5A64FD" w14:textId="77777777" w:rsidR="009D106C" w:rsidRPr="0069562B" w:rsidRDefault="00C45C8C"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Text2"/>
                  <w:enabled/>
                  <w:calcOnExit w:val="0"/>
                  <w:textInput/>
                </w:ffData>
              </w:fldChar>
            </w:r>
            <w:r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sz w:val="20"/>
              </w:rPr>
              <w:fldChar w:fldCharType="end"/>
            </w:r>
          </w:p>
        </w:tc>
      </w:tr>
      <w:tr w:rsidR="00C45C8C" w:rsidRPr="0069562B" w14:paraId="67321CF1" w14:textId="77777777" w:rsidTr="005343AF">
        <w:trPr>
          <w:trHeight w:val="288"/>
        </w:trPr>
        <w:tc>
          <w:tcPr>
            <w:tcW w:w="1911" w:type="dxa"/>
            <w:vAlign w:val="center"/>
          </w:tcPr>
          <w:p w14:paraId="543EBC91" w14:textId="7B151DB7" w:rsidR="00C45C8C" w:rsidRPr="0069562B" w:rsidRDefault="00C45C8C"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Telefon</w:t>
            </w:r>
            <w:r w:rsidR="00947C31">
              <w:rPr>
                <w:rFonts w:ascii="Roboto" w:eastAsia="Malgun Gothic" w:hAnsi="Roboto"/>
                <w:sz w:val="20"/>
                <w:lang w:bidi="de-DE"/>
              </w:rPr>
              <w:t>*</w:t>
            </w:r>
            <w:r w:rsidRPr="0069562B">
              <w:rPr>
                <w:rFonts w:ascii="Roboto" w:eastAsia="Malgun Gothic" w:hAnsi="Roboto"/>
                <w:sz w:val="20"/>
                <w:lang w:bidi="de-DE"/>
              </w:rPr>
              <w:t>:</w:t>
            </w:r>
          </w:p>
        </w:tc>
        <w:tc>
          <w:tcPr>
            <w:tcW w:w="3550" w:type="dxa"/>
            <w:tcBorders>
              <w:top w:val="single" w:sz="4" w:space="0" w:color="BFBFBF" w:themeColor="background1" w:themeShade="BF"/>
              <w:bottom w:val="single" w:sz="4" w:space="0" w:color="BFBFBF" w:themeColor="background1" w:themeShade="BF"/>
              <w:right w:val="single" w:sz="12" w:space="0" w:color="BFBFBF" w:themeColor="background1" w:themeShade="BF"/>
            </w:tcBorders>
            <w:vAlign w:val="bottom"/>
          </w:tcPr>
          <w:p w14:paraId="05D4DA26" w14:textId="77777777" w:rsidR="00C45C8C" w:rsidRPr="0069562B" w:rsidRDefault="00C45C8C"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Text3"/>
                  <w:enabled/>
                  <w:calcOnExit w:val="0"/>
                  <w:textInput/>
                </w:ffData>
              </w:fldChar>
            </w:r>
            <w:r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sz w:val="20"/>
              </w:rPr>
              <w:fldChar w:fldCharType="end"/>
            </w:r>
          </w:p>
        </w:tc>
        <w:tc>
          <w:tcPr>
            <w:tcW w:w="1134" w:type="dxa"/>
            <w:tcBorders>
              <w:left w:val="single" w:sz="12" w:space="0" w:color="BFBFBF" w:themeColor="background1" w:themeShade="BF"/>
            </w:tcBorders>
            <w:vAlign w:val="bottom"/>
          </w:tcPr>
          <w:p w14:paraId="51C1A49E" w14:textId="22CCDFF9" w:rsidR="00C45C8C" w:rsidRPr="0069562B" w:rsidRDefault="00D91D77"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E-Mail</w:t>
            </w:r>
            <w:r w:rsidR="00C45C8C" w:rsidRPr="0069562B">
              <w:rPr>
                <w:rFonts w:ascii="Roboto" w:eastAsia="Malgun Gothic" w:hAnsi="Roboto"/>
                <w:sz w:val="20"/>
                <w:lang w:bidi="de-DE"/>
              </w:rPr>
              <w:t>:</w:t>
            </w:r>
          </w:p>
        </w:tc>
        <w:tc>
          <w:tcPr>
            <w:tcW w:w="3503" w:type="dxa"/>
            <w:vAlign w:val="bottom"/>
          </w:tcPr>
          <w:p w14:paraId="0CD51FD0" w14:textId="77777777" w:rsidR="00C45C8C" w:rsidRPr="0069562B" w:rsidRDefault="00C45C8C"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Text2"/>
                  <w:enabled/>
                  <w:calcOnExit w:val="0"/>
                  <w:textInput/>
                </w:ffData>
              </w:fldChar>
            </w:r>
            <w:r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sz w:val="20"/>
              </w:rPr>
              <w:fldChar w:fldCharType="end"/>
            </w:r>
          </w:p>
        </w:tc>
      </w:tr>
      <w:tr w:rsidR="00C45C8C" w:rsidRPr="0069562B" w14:paraId="2C148829" w14:textId="77777777" w:rsidTr="005343AF">
        <w:trPr>
          <w:trHeight w:val="288"/>
        </w:trPr>
        <w:tc>
          <w:tcPr>
            <w:tcW w:w="10098" w:type="dxa"/>
            <w:gridSpan w:val="4"/>
            <w:vAlign w:val="center"/>
          </w:tcPr>
          <w:p w14:paraId="088D341A" w14:textId="7421FE85" w:rsidR="00C45C8C" w:rsidRPr="0069562B" w:rsidRDefault="00947C31" w:rsidP="005343AF">
            <w:pPr>
              <w:pStyle w:val="Feldtext"/>
              <w:spacing w:line="240" w:lineRule="exact"/>
              <w:rPr>
                <w:rFonts w:ascii="Roboto" w:eastAsia="Malgun Gothic" w:hAnsi="Roboto"/>
                <w:sz w:val="18"/>
                <w:szCs w:val="16"/>
              </w:rPr>
            </w:pPr>
            <w:r>
              <w:rPr>
                <w:rFonts w:ascii="Roboto" w:eastAsia="Malgun Gothic" w:hAnsi="Roboto"/>
                <w:sz w:val="16"/>
                <w:szCs w:val="14"/>
              </w:rPr>
              <w:t>*</w:t>
            </w:r>
            <w:r w:rsidR="00C45C8C" w:rsidRPr="0069562B">
              <w:rPr>
                <w:rFonts w:ascii="Roboto" w:eastAsia="Malgun Gothic" w:hAnsi="Roboto"/>
                <w:sz w:val="16"/>
                <w:szCs w:val="14"/>
              </w:rPr>
              <w:t>(</w:t>
            </w:r>
            <w:r w:rsidR="00C45C8C" w:rsidRPr="0069562B">
              <w:rPr>
                <w:rFonts w:ascii="Roboto" w:eastAsia="Malgun Gothic" w:hAnsi="Roboto"/>
                <w:sz w:val="16"/>
                <w:szCs w:val="16"/>
              </w:rPr>
              <w:t xml:space="preserve">Bitte unbedingt eine Tel.-Nr. angeben, unter der Sie für dringende Rückfragen direkt </w:t>
            </w:r>
            <w:r w:rsidR="00AB31F3" w:rsidRPr="0069562B">
              <w:rPr>
                <w:rFonts w:ascii="Roboto" w:eastAsia="Malgun Gothic" w:hAnsi="Roboto"/>
                <w:sz w:val="16"/>
                <w:szCs w:val="16"/>
              </w:rPr>
              <w:t xml:space="preserve">vor der Vorstellung </w:t>
            </w:r>
            <w:r w:rsidR="00C45C8C" w:rsidRPr="0069562B">
              <w:rPr>
                <w:rFonts w:ascii="Roboto" w:eastAsia="Malgun Gothic" w:hAnsi="Roboto"/>
                <w:sz w:val="16"/>
                <w:szCs w:val="16"/>
              </w:rPr>
              <w:t>erreichbar sind.)</w:t>
            </w:r>
          </w:p>
        </w:tc>
      </w:tr>
    </w:tbl>
    <w:p w14:paraId="2AB86802" w14:textId="764BFF43" w:rsidR="00710348" w:rsidRDefault="00710348" w:rsidP="005343AF">
      <w:pPr>
        <w:rPr>
          <w:rFonts w:ascii="Roboto" w:eastAsia="Malgun Gothic" w:hAnsi="Roboto"/>
          <w:sz w:val="22"/>
          <w:szCs w:val="20"/>
        </w:rPr>
      </w:pPr>
    </w:p>
    <w:p w14:paraId="5C8C915E" w14:textId="77777777" w:rsidR="00F00AC6" w:rsidRPr="00185718" w:rsidRDefault="00F00AC6" w:rsidP="005343AF">
      <w:pPr>
        <w:rPr>
          <w:rFonts w:ascii="Roboto" w:eastAsia="Malgun Gothic" w:hAnsi="Roboto"/>
          <w:sz w:val="22"/>
          <w:szCs w:val="20"/>
        </w:rPr>
      </w:pPr>
    </w:p>
    <w:tbl>
      <w:tblPr>
        <w:tblW w:w="10098" w:type="dxa"/>
        <w:tblInd w:w="-1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145"/>
        <w:gridCol w:w="1418"/>
        <w:gridCol w:w="1417"/>
        <w:gridCol w:w="1418"/>
        <w:gridCol w:w="1559"/>
        <w:gridCol w:w="2141"/>
      </w:tblGrid>
      <w:tr w:rsidR="00825205" w:rsidRPr="0069562B" w14:paraId="29670AA0" w14:textId="77777777" w:rsidTr="005343AF">
        <w:trPr>
          <w:trHeight w:val="288"/>
        </w:trPr>
        <w:tc>
          <w:tcPr>
            <w:tcW w:w="10098" w:type="dxa"/>
            <w:gridSpan w:val="6"/>
            <w:shd w:val="clear" w:color="auto" w:fill="E8307A"/>
            <w:vAlign w:val="center"/>
          </w:tcPr>
          <w:p w14:paraId="7F7AE9C4" w14:textId="0A9E7CDA" w:rsidR="00825205" w:rsidRPr="0069562B" w:rsidRDefault="00825205" w:rsidP="005343AF">
            <w:pPr>
              <w:pStyle w:val="berschrift3"/>
              <w:numPr>
                <w:ilvl w:val="0"/>
                <w:numId w:val="3"/>
              </w:numPr>
              <w:ind w:left="0"/>
              <w:jc w:val="left"/>
              <w:rPr>
                <w:rFonts w:ascii="Roboto" w:eastAsia="Malgun Gothic" w:hAnsi="Roboto"/>
                <w:sz w:val="22"/>
                <w:lang w:bidi="de-DE"/>
              </w:rPr>
            </w:pPr>
            <w:r w:rsidRPr="0069562B">
              <w:rPr>
                <w:rFonts w:ascii="Roboto" w:eastAsia="Malgun Gothic" w:hAnsi="Roboto"/>
                <w:sz w:val="22"/>
                <w:lang w:bidi="de-DE"/>
              </w:rPr>
              <w:t>Theaterstück</w:t>
            </w:r>
            <w:r w:rsidR="008841E9" w:rsidRPr="0069562B">
              <w:rPr>
                <w:rFonts w:ascii="Roboto" w:eastAsia="Malgun Gothic" w:hAnsi="Roboto"/>
                <w:sz w:val="22"/>
                <w:lang w:bidi="de-DE"/>
              </w:rPr>
              <w:t xml:space="preserve"> und Besucher</w:t>
            </w:r>
            <w:r w:rsidR="006307F5" w:rsidRPr="0069562B">
              <w:rPr>
                <w:rFonts w:ascii="Roboto" w:eastAsia="Malgun Gothic" w:hAnsi="Roboto"/>
                <w:sz w:val="16"/>
                <w:lang w:bidi="de-DE"/>
              </w:rPr>
              <w:t xml:space="preserve"> </w:t>
            </w:r>
          </w:p>
        </w:tc>
      </w:tr>
      <w:tr w:rsidR="00905975" w:rsidRPr="0069562B" w14:paraId="10A46665" w14:textId="77777777" w:rsidTr="005343AF">
        <w:trPr>
          <w:trHeight w:val="288"/>
        </w:trPr>
        <w:tc>
          <w:tcPr>
            <w:tcW w:w="4980" w:type="dxa"/>
            <w:gridSpan w:val="3"/>
            <w:vAlign w:val="center"/>
          </w:tcPr>
          <w:p w14:paraId="710F70DE" w14:textId="2927E8A7" w:rsidR="00110D52" w:rsidRPr="00D91D77" w:rsidRDefault="00905975" w:rsidP="00D91D77">
            <w:pPr>
              <w:pStyle w:val="Feldtext"/>
              <w:spacing w:line="240" w:lineRule="exact"/>
              <w:rPr>
                <w:rFonts w:ascii="Roboto" w:eastAsia="Malgun Gothic" w:hAnsi="Roboto"/>
                <w:sz w:val="24"/>
                <w:szCs w:val="24"/>
              </w:rPr>
            </w:pPr>
            <w:r w:rsidRPr="0047020C">
              <w:rPr>
                <w:rFonts w:ascii="Roboto" w:eastAsia="Malgun Gothic" w:hAnsi="Roboto"/>
                <w:b w:val="0"/>
                <w:bCs/>
                <w:sz w:val="20"/>
                <w:szCs w:val="20"/>
              </w:rPr>
              <w:t>Theaterstück</w:t>
            </w:r>
            <w:r w:rsidRPr="00D91D77">
              <w:rPr>
                <w:rFonts w:ascii="Roboto" w:eastAsia="Malgun Gothic" w:hAnsi="Roboto"/>
                <w:sz w:val="20"/>
                <w:szCs w:val="20"/>
              </w:rPr>
              <w:t>:</w:t>
            </w:r>
            <w:r w:rsidR="00642778" w:rsidRPr="00D91D77">
              <w:rPr>
                <w:rFonts w:ascii="Roboto" w:eastAsia="Malgun Gothic" w:hAnsi="Roboto"/>
                <w:sz w:val="20"/>
                <w:szCs w:val="20"/>
              </w:rPr>
              <w:t xml:space="preserve"> </w:t>
            </w:r>
            <w:r w:rsidR="00947C31" w:rsidRPr="0069562B">
              <w:rPr>
                <w:rFonts w:ascii="Roboto" w:eastAsia="Malgun Gothic" w:hAnsi="Roboto"/>
                <w:sz w:val="20"/>
              </w:rPr>
              <w:fldChar w:fldCharType="begin">
                <w:ffData>
                  <w:name w:val=""/>
                  <w:enabled/>
                  <w:calcOnExit w:val="0"/>
                  <w:textInput/>
                </w:ffData>
              </w:fldChar>
            </w:r>
            <w:r w:rsidR="00947C31" w:rsidRPr="0069562B">
              <w:rPr>
                <w:rFonts w:ascii="Roboto" w:eastAsia="Malgun Gothic" w:hAnsi="Roboto"/>
                <w:sz w:val="20"/>
              </w:rPr>
              <w:instrText xml:space="preserve"> FORMTEXT </w:instrText>
            </w:r>
            <w:r w:rsidR="00947C31" w:rsidRPr="0069562B">
              <w:rPr>
                <w:rFonts w:ascii="Roboto" w:eastAsia="Malgun Gothic" w:hAnsi="Roboto"/>
                <w:sz w:val="20"/>
              </w:rPr>
            </w:r>
            <w:r w:rsidR="00947C31" w:rsidRPr="0069562B">
              <w:rPr>
                <w:rFonts w:ascii="Roboto" w:eastAsia="Malgun Gothic" w:hAnsi="Roboto"/>
                <w:sz w:val="20"/>
              </w:rPr>
              <w:fldChar w:fldCharType="separate"/>
            </w:r>
            <w:r w:rsidR="00947C31" w:rsidRPr="0069562B">
              <w:rPr>
                <w:rFonts w:ascii="Roboto" w:eastAsia="Malgun Gothic" w:hAnsi="Roboto" w:cs="MS Mincho"/>
                <w:sz w:val="20"/>
              </w:rPr>
              <w:t> </w:t>
            </w:r>
            <w:r w:rsidR="00947C31" w:rsidRPr="0069562B">
              <w:rPr>
                <w:rFonts w:ascii="Roboto" w:eastAsia="Malgun Gothic" w:hAnsi="Roboto" w:cs="MS Mincho"/>
                <w:sz w:val="20"/>
              </w:rPr>
              <w:t> </w:t>
            </w:r>
            <w:r w:rsidR="00947C31" w:rsidRPr="0069562B">
              <w:rPr>
                <w:rFonts w:ascii="Roboto" w:eastAsia="Malgun Gothic" w:hAnsi="Roboto" w:cs="MS Mincho"/>
                <w:sz w:val="20"/>
              </w:rPr>
              <w:t> </w:t>
            </w:r>
            <w:r w:rsidR="00947C31" w:rsidRPr="0069562B">
              <w:rPr>
                <w:rFonts w:ascii="Roboto" w:eastAsia="Malgun Gothic" w:hAnsi="Roboto" w:cs="MS Mincho"/>
                <w:sz w:val="20"/>
              </w:rPr>
              <w:t> </w:t>
            </w:r>
            <w:r w:rsidR="00947C31" w:rsidRPr="0069562B">
              <w:rPr>
                <w:rFonts w:ascii="Roboto" w:eastAsia="Malgun Gothic" w:hAnsi="Roboto" w:cs="MS Mincho"/>
                <w:sz w:val="20"/>
              </w:rPr>
              <w:t> </w:t>
            </w:r>
            <w:r w:rsidR="00947C31" w:rsidRPr="0069562B">
              <w:rPr>
                <w:rFonts w:ascii="Roboto" w:eastAsia="Malgun Gothic" w:hAnsi="Roboto"/>
                <w:sz w:val="20"/>
              </w:rPr>
              <w:fldChar w:fldCharType="end"/>
            </w:r>
          </w:p>
        </w:tc>
        <w:tc>
          <w:tcPr>
            <w:tcW w:w="5118" w:type="dxa"/>
            <w:gridSpan w:val="3"/>
            <w:vAlign w:val="bottom"/>
          </w:tcPr>
          <w:p w14:paraId="7869DF32" w14:textId="3986A31C" w:rsidR="00905975" w:rsidRPr="0069562B" w:rsidRDefault="00946129" w:rsidP="005343AF">
            <w:pPr>
              <w:pStyle w:val="Textkrper"/>
              <w:rPr>
                <w:rFonts w:ascii="Roboto" w:eastAsia="Malgun Gothic" w:hAnsi="Roboto"/>
                <w:b/>
                <w:color w:val="DD137B"/>
                <w:sz w:val="18"/>
                <w:szCs w:val="17"/>
                <w:lang w:bidi="de-DE"/>
              </w:rPr>
            </w:pPr>
            <w:r w:rsidRPr="0069562B">
              <w:rPr>
                <w:rFonts w:ascii="Roboto" w:eastAsia="Malgun Gothic" w:hAnsi="Roboto"/>
                <w:sz w:val="20"/>
              </w:rPr>
              <w:t>Dauer:</w:t>
            </w:r>
            <w:r w:rsidR="00985491" w:rsidRPr="0069562B">
              <w:rPr>
                <w:rFonts w:ascii="Roboto" w:eastAsia="Malgun Gothic" w:hAnsi="Roboto"/>
                <w:sz w:val="20"/>
              </w:rPr>
              <w:t xml:space="preserve"> </w:t>
            </w:r>
            <w:r w:rsidR="009B52AB">
              <w:rPr>
                <w:rFonts w:ascii="Roboto" w:eastAsia="Malgun Gothic" w:hAnsi="Roboto"/>
                <w:b/>
                <w:bCs/>
                <w:sz w:val="20"/>
              </w:rPr>
              <w:t>wird noch mitgeteilt</w:t>
            </w:r>
          </w:p>
        </w:tc>
      </w:tr>
      <w:tr w:rsidR="00642778" w:rsidRPr="0069562B" w14:paraId="28D6D841" w14:textId="77777777" w:rsidTr="005343AF">
        <w:trPr>
          <w:trHeight w:val="288"/>
        </w:trPr>
        <w:tc>
          <w:tcPr>
            <w:tcW w:w="2145" w:type="dxa"/>
            <w:vAlign w:val="center"/>
          </w:tcPr>
          <w:p w14:paraId="0DF8F375" w14:textId="77777777" w:rsidR="00642778" w:rsidRPr="0069562B" w:rsidRDefault="00642778"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Datum:</w:t>
            </w:r>
          </w:p>
        </w:tc>
        <w:tc>
          <w:tcPr>
            <w:tcW w:w="1418" w:type="dxa"/>
            <w:tcBorders>
              <w:top w:val="single" w:sz="4" w:space="0" w:color="BFBFBF" w:themeColor="background1" w:themeShade="BF"/>
              <w:bottom w:val="single" w:sz="4" w:space="0" w:color="BFBFBF" w:themeColor="background1" w:themeShade="BF"/>
              <w:right w:val="single" w:sz="12" w:space="0" w:color="BFBFBF" w:themeColor="background1" w:themeShade="BF"/>
            </w:tcBorders>
            <w:vAlign w:val="center"/>
          </w:tcPr>
          <w:p w14:paraId="22A07CEA" w14:textId="77777777" w:rsidR="00642778" w:rsidRPr="0069562B" w:rsidRDefault="00642778"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
                  <w:enabled/>
                  <w:calcOnExit w:val="0"/>
                  <w:textInput/>
                </w:ffData>
              </w:fldChar>
            </w:r>
            <w:r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sz w:val="20"/>
              </w:rPr>
              <w:fldChar w:fldCharType="end"/>
            </w:r>
          </w:p>
        </w:tc>
        <w:tc>
          <w:tcPr>
            <w:tcW w:w="1417" w:type="dxa"/>
            <w:tcBorders>
              <w:left w:val="single" w:sz="12" w:space="0" w:color="BFBFBF" w:themeColor="background1" w:themeShade="BF"/>
            </w:tcBorders>
            <w:vAlign w:val="center"/>
          </w:tcPr>
          <w:p w14:paraId="01E4D356" w14:textId="77777777" w:rsidR="00642778" w:rsidRPr="0069562B" w:rsidRDefault="00642778"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Uhrzeit:</w:t>
            </w:r>
          </w:p>
        </w:tc>
        <w:tc>
          <w:tcPr>
            <w:tcW w:w="1418" w:type="dxa"/>
            <w:tcBorders>
              <w:top w:val="single" w:sz="4" w:space="0" w:color="BFBFBF" w:themeColor="background1" w:themeShade="BF"/>
              <w:bottom w:val="single" w:sz="4" w:space="0" w:color="BFBFBF" w:themeColor="background1" w:themeShade="BF"/>
              <w:right w:val="single" w:sz="12" w:space="0" w:color="BFBFBF" w:themeColor="background1" w:themeShade="BF"/>
            </w:tcBorders>
            <w:vAlign w:val="center"/>
          </w:tcPr>
          <w:p w14:paraId="428C31CE" w14:textId="38864366" w:rsidR="00642778" w:rsidRPr="0069562B" w:rsidRDefault="00B376C8"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
                  <w:enabled/>
                  <w:calcOnExit w:val="0"/>
                  <w:textInput/>
                </w:ffData>
              </w:fldChar>
            </w:r>
            <w:r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sz w:val="20"/>
              </w:rPr>
              <w:fldChar w:fldCharType="end"/>
            </w:r>
          </w:p>
        </w:tc>
        <w:tc>
          <w:tcPr>
            <w:tcW w:w="1559" w:type="dxa"/>
            <w:tcBorders>
              <w:left w:val="single" w:sz="12" w:space="0" w:color="BFBFBF" w:themeColor="background1" w:themeShade="BF"/>
            </w:tcBorders>
            <w:vAlign w:val="center"/>
          </w:tcPr>
          <w:p w14:paraId="175F8215" w14:textId="77777777" w:rsidR="00642778" w:rsidRPr="0069562B" w:rsidRDefault="00642778"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Klasse(n)/Zug:</w:t>
            </w:r>
          </w:p>
        </w:tc>
        <w:tc>
          <w:tcPr>
            <w:tcW w:w="2141" w:type="dxa"/>
            <w:vAlign w:val="center"/>
          </w:tcPr>
          <w:p w14:paraId="460E2CBB" w14:textId="77777777" w:rsidR="00642778" w:rsidRPr="0069562B" w:rsidRDefault="00642778"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Text3"/>
                  <w:enabled/>
                  <w:calcOnExit w:val="0"/>
                  <w:textInput/>
                </w:ffData>
              </w:fldChar>
            </w:r>
            <w:r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sz w:val="20"/>
              </w:rPr>
              <w:fldChar w:fldCharType="end"/>
            </w:r>
          </w:p>
        </w:tc>
      </w:tr>
      <w:tr w:rsidR="00642778" w:rsidRPr="0069562B" w14:paraId="52818F43" w14:textId="77777777" w:rsidTr="005343AF">
        <w:trPr>
          <w:trHeight w:val="288"/>
        </w:trPr>
        <w:tc>
          <w:tcPr>
            <w:tcW w:w="2145" w:type="dxa"/>
            <w:vAlign w:val="center"/>
          </w:tcPr>
          <w:p w14:paraId="5532F2AE" w14:textId="4BD0C67C" w:rsidR="00642778" w:rsidRPr="0069562B" w:rsidRDefault="00642778" w:rsidP="005343AF">
            <w:pPr>
              <w:pStyle w:val="Textkrper"/>
              <w:spacing w:line="240" w:lineRule="exact"/>
              <w:rPr>
                <w:rFonts w:ascii="Roboto" w:eastAsia="Malgun Gothic" w:hAnsi="Roboto"/>
                <w:spacing w:val="-6"/>
                <w:sz w:val="20"/>
                <w:lang w:bidi="de-DE"/>
              </w:rPr>
            </w:pPr>
            <w:r w:rsidRPr="0069562B">
              <w:rPr>
                <w:rFonts w:ascii="Roboto" w:eastAsia="Malgun Gothic" w:hAnsi="Roboto"/>
                <w:spacing w:val="-6"/>
                <w:sz w:val="20"/>
                <w:lang w:bidi="de-DE"/>
              </w:rPr>
              <w:t>Anzahl Schüler</w:t>
            </w:r>
            <w:r w:rsidR="00947C31">
              <w:rPr>
                <w:rFonts w:ascii="Roboto" w:eastAsia="Malgun Gothic" w:hAnsi="Roboto"/>
                <w:spacing w:val="-6"/>
                <w:sz w:val="20"/>
                <w:lang w:bidi="de-DE"/>
              </w:rPr>
              <w:t>*</w:t>
            </w:r>
            <w:r w:rsidRPr="0069562B">
              <w:rPr>
                <w:rFonts w:ascii="Roboto" w:eastAsia="Malgun Gothic" w:hAnsi="Roboto"/>
                <w:spacing w:val="-6"/>
                <w:sz w:val="20"/>
                <w:lang w:bidi="de-DE"/>
              </w:rPr>
              <w:t>innen</w:t>
            </w:r>
          </w:p>
        </w:tc>
        <w:tc>
          <w:tcPr>
            <w:tcW w:w="1418" w:type="dxa"/>
            <w:tcBorders>
              <w:top w:val="single" w:sz="4" w:space="0" w:color="BFBFBF" w:themeColor="background1" w:themeShade="BF"/>
              <w:bottom w:val="single" w:sz="4" w:space="0" w:color="BFBFBF" w:themeColor="background1" w:themeShade="BF"/>
              <w:right w:val="single" w:sz="12" w:space="0" w:color="BFBFBF" w:themeColor="background1" w:themeShade="BF"/>
            </w:tcBorders>
            <w:vAlign w:val="center"/>
          </w:tcPr>
          <w:p w14:paraId="1E94D87A" w14:textId="77777777" w:rsidR="00642778" w:rsidRPr="0069562B" w:rsidRDefault="00642778"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
                  <w:enabled/>
                  <w:calcOnExit w:val="0"/>
                  <w:textInput/>
                </w:ffData>
              </w:fldChar>
            </w:r>
            <w:r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sz w:val="20"/>
              </w:rPr>
              <w:fldChar w:fldCharType="end"/>
            </w:r>
          </w:p>
        </w:tc>
        <w:tc>
          <w:tcPr>
            <w:tcW w:w="1417" w:type="dxa"/>
            <w:tcBorders>
              <w:left w:val="single" w:sz="12" w:space="0" w:color="BFBFBF" w:themeColor="background1" w:themeShade="BF"/>
            </w:tcBorders>
            <w:vAlign w:val="center"/>
          </w:tcPr>
          <w:p w14:paraId="4F417CF0" w14:textId="77777777" w:rsidR="00642778" w:rsidRPr="0069562B" w:rsidRDefault="00642778" w:rsidP="005343AF">
            <w:pPr>
              <w:pStyle w:val="Textkrper"/>
              <w:spacing w:line="240" w:lineRule="exact"/>
              <w:rPr>
                <w:rFonts w:ascii="Roboto" w:eastAsia="Malgun Gothic" w:hAnsi="Roboto"/>
                <w:sz w:val="20"/>
                <w:lang w:bidi="de-DE"/>
              </w:rPr>
            </w:pPr>
            <w:r w:rsidRPr="0069562B">
              <w:rPr>
                <w:rFonts w:ascii="Roboto" w:eastAsia="Malgun Gothic" w:hAnsi="Roboto"/>
                <w:spacing w:val="-4"/>
                <w:sz w:val="20"/>
                <w:lang w:bidi="de-DE"/>
              </w:rPr>
              <w:t>Lehrpersonen</w:t>
            </w:r>
          </w:p>
        </w:tc>
        <w:tc>
          <w:tcPr>
            <w:tcW w:w="1418" w:type="dxa"/>
            <w:tcBorders>
              <w:top w:val="single" w:sz="4" w:space="0" w:color="BFBFBF" w:themeColor="background1" w:themeShade="BF"/>
              <w:bottom w:val="single" w:sz="4" w:space="0" w:color="BFBFBF" w:themeColor="background1" w:themeShade="BF"/>
              <w:right w:val="single" w:sz="12" w:space="0" w:color="BFBFBF" w:themeColor="background1" w:themeShade="BF"/>
            </w:tcBorders>
            <w:vAlign w:val="center"/>
          </w:tcPr>
          <w:p w14:paraId="1E62DB01" w14:textId="77777777" w:rsidR="00642778" w:rsidRPr="0069562B" w:rsidRDefault="00642778"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
                  <w:enabled/>
                  <w:calcOnExit w:val="0"/>
                  <w:textInput/>
                </w:ffData>
              </w:fldChar>
            </w:r>
            <w:r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sz w:val="20"/>
              </w:rPr>
              <w:fldChar w:fldCharType="end"/>
            </w:r>
          </w:p>
        </w:tc>
        <w:tc>
          <w:tcPr>
            <w:tcW w:w="1559" w:type="dxa"/>
            <w:tcBorders>
              <w:left w:val="single" w:sz="12" w:space="0" w:color="BFBFBF" w:themeColor="background1" w:themeShade="BF"/>
            </w:tcBorders>
            <w:vAlign w:val="center"/>
          </w:tcPr>
          <w:p w14:paraId="51788AB5" w14:textId="77777777" w:rsidR="00642778" w:rsidRPr="0069562B" w:rsidRDefault="00642778" w:rsidP="005343AF">
            <w:pPr>
              <w:pStyle w:val="Textkrper"/>
              <w:spacing w:line="240" w:lineRule="exact"/>
              <w:rPr>
                <w:rFonts w:ascii="Roboto" w:eastAsia="Malgun Gothic" w:hAnsi="Roboto"/>
                <w:sz w:val="20"/>
                <w:lang w:bidi="de-DE"/>
              </w:rPr>
            </w:pPr>
            <w:r w:rsidRPr="0069562B">
              <w:rPr>
                <w:rFonts w:ascii="Roboto" w:eastAsia="Malgun Gothic" w:hAnsi="Roboto"/>
                <w:sz w:val="20"/>
                <w:lang w:bidi="de-DE"/>
              </w:rPr>
              <w:t>Insgesamt</w:t>
            </w:r>
          </w:p>
        </w:tc>
        <w:tc>
          <w:tcPr>
            <w:tcW w:w="2141" w:type="dxa"/>
            <w:vAlign w:val="center"/>
          </w:tcPr>
          <w:p w14:paraId="186E1753" w14:textId="77777777" w:rsidR="00642778" w:rsidRPr="0069562B" w:rsidRDefault="00642778" w:rsidP="005343AF">
            <w:pPr>
              <w:pStyle w:val="Feldtext"/>
              <w:spacing w:line="240" w:lineRule="exact"/>
              <w:rPr>
                <w:rFonts w:ascii="Roboto" w:eastAsia="Malgun Gothic" w:hAnsi="Roboto"/>
                <w:sz w:val="20"/>
              </w:rPr>
            </w:pPr>
            <w:r w:rsidRPr="0069562B">
              <w:rPr>
                <w:rFonts w:ascii="Roboto" w:eastAsia="Malgun Gothic" w:hAnsi="Roboto"/>
                <w:sz w:val="20"/>
              </w:rPr>
              <w:fldChar w:fldCharType="begin">
                <w:ffData>
                  <w:name w:val=""/>
                  <w:enabled/>
                  <w:calcOnExit w:val="0"/>
                  <w:textInput/>
                </w:ffData>
              </w:fldChar>
            </w:r>
            <w:r w:rsidRPr="0069562B">
              <w:rPr>
                <w:rFonts w:ascii="Roboto" w:eastAsia="Malgun Gothic" w:hAnsi="Roboto"/>
                <w:sz w:val="20"/>
              </w:rPr>
              <w:instrText xml:space="preserve"> FORMTEXT </w:instrText>
            </w:r>
            <w:r w:rsidRPr="0069562B">
              <w:rPr>
                <w:rFonts w:ascii="Roboto" w:eastAsia="Malgun Gothic" w:hAnsi="Roboto"/>
                <w:sz w:val="20"/>
              </w:rPr>
            </w:r>
            <w:r w:rsidRPr="0069562B">
              <w:rPr>
                <w:rFonts w:ascii="Roboto" w:eastAsia="Malgun Gothic" w:hAnsi="Roboto"/>
                <w:sz w:val="20"/>
              </w:rPr>
              <w:fldChar w:fldCharType="separate"/>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cs="MS Mincho"/>
                <w:sz w:val="20"/>
              </w:rPr>
              <w:t> </w:t>
            </w:r>
            <w:r w:rsidRPr="0069562B">
              <w:rPr>
                <w:rFonts w:ascii="Roboto" w:eastAsia="Malgun Gothic" w:hAnsi="Roboto"/>
                <w:sz w:val="20"/>
              </w:rPr>
              <w:fldChar w:fldCharType="end"/>
            </w:r>
          </w:p>
        </w:tc>
      </w:tr>
    </w:tbl>
    <w:p w14:paraId="4F61DB73" w14:textId="1755D0F8" w:rsidR="000E1454" w:rsidRPr="00185718" w:rsidRDefault="000E1454" w:rsidP="005343AF">
      <w:pPr>
        <w:rPr>
          <w:rFonts w:ascii="Roboto" w:eastAsia="Malgun Gothic" w:hAnsi="Roboto"/>
          <w:sz w:val="22"/>
          <w:szCs w:val="22"/>
        </w:rPr>
      </w:pPr>
    </w:p>
    <w:p w14:paraId="5A7FB36E" w14:textId="77777777" w:rsidR="00185718" w:rsidRPr="00185718" w:rsidRDefault="00185718" w:rsidP="005343AF">
      <w:pPr>
        <w:rPr>
          <w:rFonts w:ascii="Roboto" w:eastAsia="Malgun Gothic" w:hAnsi="Roboto"/>
          <w:sz w:val="22"/>
          <w:szCs w:val="22"/>
        </w:rPr>
      </w:pPr>
    </w:p>
    <w:p w14:paraId="52966D1D" w14:textId="614407F5" w:rsidR="00185718" w:rsidRDefault="00185718" w:rsidP="00185718">
      <w:pPr>
        <w:rPr>
          <w:rFonts w:ascii="Roboto" w:eastAsia="Malgun Gothic" w:hAnsi="Roboto"/>
          <w:sz w:val="22"/>
          <w:szCs w:val="22"/>
        </w:rPr>
      </w:pPr>
    </w:p>
    <w:p w14:paraId="09F21A33" w14:textId="6AF89C1B" w:rsidR="007C7B94" w:rsidRDefault="007C7B94" w:rsidP="00185718">
      <w:pPr>
        <w:rPr>
          <w:rFonts w:ascii="Roboto" w:eastAsia="Malgun Gothic" w:hAnsi="Roboto"/>
          <w:sz w:val="22"/>
          <w:szCs w:val="22"/>
        </w:rPr>
      </w:pPr>
    </w:p>
    <w:p w14:paraId="5E899CCF" w14:textId="77777777" w:rsidR="007C7B94" w:rsidRPr="00185718" w:rsidRDefault="007C7B94" w:rsidP="00185718">
      <w:pPr>
        <w:rPr>
          <w:rFonts w:ascii="Roboto" w:eastAsia="Malgun Gothic" w:hAnsi="Roboto"/>
          <w:sz w:val="22"/>
          <w:szCs w:val="22"/>
        </w:rPr>
      </w:pPr>
    </w:p>
    <w:p w14:paraId="6FE4DDF4" w14:textId="77777777" w:rsidR="00185718" w:rsidRPr="00185718" w:rsidRDefault="00185718" w:rsidP="00185718">
      <w:pPr>
        <w:rPr>
          <w:rFonts w:ascii="Roboto" w:eastAsia="Malgun Gothic" w:hAnsi="Roboto"/>
          <w:sz w:val="22"/>
          <w:szCs w:val="22"/>
        </w:rPr>
      </w:pPr>
    </w:p>
    <w:p w14:paraId="7921617A" w14:textId="77777777" w:rsidR="005343AF" w:rsidRPr="0069562B" w:rsidRDefault="005343AF" w:rsidP="005343AF">
      <w:pPr>
        <w:pStyle w:val="Feldtext"/>
        <w:tabs>
          <w:tab w:val="left" w:pos="6804"/>
        </w:tabs>
        <w:rPr>
          <w:rFonts w:ascii="Roboto" w:eastAsia="Malgun Gothic" w:hAnsi="Roboto"/>
          <w:u w:val="single"/>
        </w:rPr>
      </w:pPr>
      <w:r w:rsidRPr="0069562B">
        <w:rPr>
          <w:rFonts w:ascii="Roboto" w:eastAsia="Malgun Gothic" w:hAnsi="Roboto"/>
        </w:rPr>
        <w:t>__________________________________________________________</w:t>
      </w:r>
      <w:r>
        <w:rPr>
          <w:rFonts w:ascii="Roboto" w:eastAsia="Malgun Gothic" w:hAnsi="Roboto"/>
          <w:b w:val="0"/>
          <w:i/>
        </w:rPr>
        <w:tab/>
      </w:r>
      <w:r w:rsidRPr="00D52EE5">
        <w:rPr>
          <w:rFonts w:ascii="Roboto" w:eastAsia="Malgun Gothic" w:hAnsi="Roboto"/>
          <w:sz w:val="22"/>
          <w:szCs w:val="22"/>
          <w:u w:val="single"/>
        </w:rPr>
        <w:fldChar w:fldCharType="begin">
          <w:ffData>
            <w:name w:val=""/>
            <w:enabled/>
            <w:calcOnExit w:val="0"/>
            <w:textInput/>
          </w:ffData>
        </w:fldChar>
      </w:r>
      <w:r w:rsidRPr="00D52EE5">
        <w:rPr>
          <w:rFonts w:ascii="Roboto" w:eastAsia="Malgun Gothic" w:hAnsi="Roboto"/>
          <w:sz w:val="22"/>
          <w:szCs w:val="22"/>
          <w:u w:val="single"/>
        </w:rPr>
        <w:instrText xml:space="preserve"> FORMTEXT </w:instrText>
      </w:r>
      <w:r w:rsidRPr="00D52EE5">
        <w:rPr>
          <w:rFonts w:ascii="Roboto" w:eastAsia="Malgun Gothic" w:hAnsi="Roboto"/>
          <w:sz w:val="22"/>
          <w:szCs w:val="22"/>
          <w:u w:val="single"/>
        </w:rPr>
      </w:r>
      <w:r w:rsidRPr="00D52EE5">
        <w:rPr>
          <w:rFonts w:ascii="Roboto" w:eastAsia="Malgun Gothic" w:hAnsi="Roboto"/>
          <w:sz w:val="22"/>
          <w:szCs w:val="22"/>
          <w:u w:val="single"/>
        </w:rPr>
        <w:fldChar w:fldCharType="separate"/>
      </w:r>
      <w:r w:rsidRPr="00D52EE5">
        <w:rPr>
          <w:rFonts w:ascii="Roboto" w:eastAsia="Malgun Gothic" w:hAnsi="Roboto"/>
          <w:sz w:val="22"/>
          <w:szCs w:val="22"/>
          <w:u w:val="single"/>
        </w:rPr>
        <w:t> </w:t>
      </w:r>
      <w:r w:rsidRPr="00D52EE5">
        <w:rPr>
          <w:rFonts w:ascii="Roboto" w:eastAsia="Malgun Gothic" w:hAnsi="Roboto"/>
          <w:sz w:val="22"/>
          <w:szCs w:val="22"/>
          <w:u w:val="single"/>
        </w:rPr>
        <w:t> </w:t>
      </w:r>
      <w:r w:rsidRPr="00D52EE5">
        <w:rPr>
          <w:rFonts w:ascii="Roboto" w:eastAsia="Malgun Gothic" w:hAnsi="Roboto"/>
          <w:sz w:val="22"/>
          <w:szCs w:val="22"/>
          <w:u w:val="single"/>
        </w:rPr>
        <w:t> </w:t>
      </w:r>
      <w:r w:rsidRPr="00D52EE5">
        <w:rPr>
          <w:rFonts w:ascii="Roboto" w:eastAsia="Malgun Gothic" w:hAnsi="Roboto"/>
          <w:sz w:val="22"/>
          <w:szCs w:val="22"/>
          <w:u w:val="single"/>
        </w:rPr>
        <w:t> </w:t>
      </w:r>
      <w:r w:rsidRPr="00D52EE5">
        <w:rPr>
          <w:rFonts w:ascii="Roboto" w:eastAsia="Malgun Gothic" w:hAnsi="Roboto"/>
          <w:sz w:val="22"/>
          <w:szCs w:val="22"/>
          <w:u w:val="single"/>
        </w:rPr>
        <w:t xml:space="preserve">         </w:t>
      </w:r>
      <w:r w:rsidRPr="00D52EE5">
        <w:rPr>
          <w:rFonts w:ascii="Roboto" w:eastAsia="Malgun Gothic" w:hAnsi="Roboto"/>
          <w:sz w:val="22"/>
          <w:szCs w:val="22"/>
          <w:u w:val="single"/>
        </w:rPr>
        <w:t> </w:t>
      </w:r>
      <w:r w:rsidRPr="00D52EE5">
        <w:rPr>
          <w:rFonts w:ascii="Roboto" w:eastAsia="Malgun Gothic" w:hAnsi="Roboto"/>
          <w:sz w:val="22"/>
          <w:szCs w:val="22"/>
          <w:u w:val="single"/>
        </w:rPr>
        <w:fldChar w:fldCharType="end"/>
      </w:r>
    </w:p>
    <w:p w14:paraId="4310EEA3" w14:textId="0F53A33C" w:rsidR="005343AF" w:rsidRPr="00185718" w:rsidRDefault="005343AF" w:rsidP="005343AF">
      <w:pPr>
        <w:pStyle w:val="Textkrper2"/>
        <w:tabs>
          <w:tab w:val="clear" w:pos="3600"/>
          <w:tab w:val="left" w:pos="6804"/>
        </w:tabs>
        <w:rPr>
          <w:rFonts w:ascii="Roboto" w:eastAsia="Malgun Gothic" w:hAnsi="Roboto"/>
          <w:b/>
          <w:i w:val="0"/>
          <w:iCs/>
          <w:sz w:val="18"/>
          <w:szCs w:val="18"/>
          <w:lang w:bidi="de-DE"/>
        </w:rPr>
      </w:pPr>
      <w:r w:rsidRPr="00185718">
        <w:rPr>
          <w:rFonts w:ascii="Roboto" w:eastAsia="Malgun Gothic" w:hAnsi="Roboto"/>
          <w:i w:val="0"/>
          <w:iCs/>
          <w:sz w:val="18"/>
          <w:szCs w:val="18"/>
          <w:lang w:bidi="de-DE"/>
        </w:rPr>
        <w:t>Stempel und Unterschrift Schule</w:t>
      </w:r>
      <w:r w:rsidRPr="00185718">
        <w:rPr>
          <w:rFonts w:ascii="Roboto" w:eastAsia="Malgun Gothic" w:hAnsi="Roboto"/>
          <w:i w:val="0"/>
          <w:iCs/>
          <w:sz w:val="18"/>
          <w:szCs w:val="18"/>
          <w:lang w:bidi="de-DE"/>
        </w:rPr>
        <w:tab/>
      </w:r>
      <w:r w:rsidRPr="00185718">
        <w:rPr>
          <w:rFonts w:ascii="Roboto" w:eastAsia="Malgun Gothic" w:hAnsi="Roboto"/>
          <w:i w:val="0"/>
          <w:iCs/>
          <w:sz w:val="18"/>
          <w:szCs w:val="18"/>
        </w:rPr>
        <w:t>Datum</w:t>
      </w:r>
    </w:p>
    <w:p w14:paraId="3A23D37A" w14:textId="77777777" w:rsidR="00185718" w:rsidRDefault="00185718" w:rsidP="00185718">
      <w:pPr>
        <w:rPr>
          <w:rFonts w:ascii="Roboto" w:eastAsia="Malgun Gothic" w:hAnsi="Roboto"/>
          <w:sz w:val="22"/>
          <w:szCs w:val="22"/>
        </w:rPr>
      </w:pPr>
    </w:p>
    <w:p w14:paraId="068B979C" w14:textId="77777777" w:rsidR="00153841" w:rsidRPr="00185718" w:rsidRDefault="00153841" w:rsidP="00185718">
      <w:pPr>
        <w:rPr>
          <w:rFonts w:ascii="Roboto" w:eastAsia="Malgun Gothic" w:hAnsi="Roboto"/>
          <w:sz w:val="22"/>
          <w:szCs w:val="22"/>
        </w:rPr>
      </w:pPr>
    </w:p>
    <w:tbl>
      <w:tblPr>
        <w:tblpPr w:leftFromText="141" w:rightFromText="141" w:vertAnchor="text" w:horzAnchor="margin" w:tblpY="107"/>
        <w:tblW w:w="10065" w:type="dxa"/>
        <w:shd w:val="clear" w:color="auto" w:fill="000000" w:themeFill="text1"/>
        <w:tblLayout w:type="fixed"/>
        <w:tblLook w:val="0000" w:firstRow="0" w:lastRow="0" w:firstColumn="0" w:lastColumn="0" w:noHBand="0" w:noVBand="0"/>
      </w:tblPr>
      <w:tblGrid>
        <w:gridCol w:w="10065"/>
      </w:tblGrid>
      <w:tr w:rsidR="00153841" w:rsidRPr="0069562B" w14:paraId="79F576E5" w14:textId="77777777" w:rsidTr="00153841">
        <w:trPr>
          <w:trHeight w:val="288"/>
        </w:trPr>
        <w:tc>
          <w:tcPr>
            <w:tcW w:w="1006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0000" w:themeFill="text1"/>
            <w:vAlign w:val="bottom"/>
          </w:tcPr>
          <w:p w14:paraId="69659AED" w14:textId="77777777" w:rsidR="00153841" w:rsidRPr="001A394E" w:rsidRDefault="00153841" w:rsidP="00153841">
            <w:pPr>
              <w:pStyle w:val="berschrift3"/>
              <w:jc w:val="left"/>
              <w:rPr>
                <w:rFonts w:ascii="Roboto" w:eastAsia="Malgun Gothic" w:hAnsi="Roboto" w:cstheme="minorHAnsi"/>
                <w:sz w:val="23"/>
                <w:szCs w:val="23"/>
                <w:lang w:bidi="de-DE"/>
              </w:rPr>
            </w:pPr>
            <w:bookmarkStart w:id="4" w:name="_Hlk50450426"/>
            <w:r w:rsidRPr="0069562B">
              <w:rPr>
                <w:rFonts w:ascii="Roboto" w:eastAsia="Malgun Gothic" w:hAnsi="Roboto" w:cstheme="minorHAnsi"/>
                <w:sz w:val="22"/>
              </w:rPr>
              <w:t>Bitte beachten Sie die Reservierungs- und Datenschutzbedingungen auf de</w:t>
            </w:r>
            <w:r>
              <w:rPr>
                <w:rFonts w:ascii="Roboto" w:eastAsia="Malgun Gothic" w:hAnsi="Roboto" w:cstheme="minorHAnsi"/>
                <w:sz w:val="22"/>
              </w:rPr>
              <w:t>r</w:t>
            </w:r>
            <w:r w:rsidRPr="0069562B">
              <w:rPr>
                <w:rFonts w:ascii="Roboto" w:eastAsia="Malgun Gothic" w:hAnsi="Roboto" w:cstheme="minorHAnsi"/>
                <w:sz w:val="22"/>
              </w:rPr>
              <w:t xml:space="preserve"> folgenden Seite</w:t>
            </w:r>
            <w:r w:rsidRPr="001A394E">
              <w:rPr>
                <w:rFonts w:ascii="Roboto" w:eastAsia="Malgun Gothic" w:hAnsi="Roboto" w:cstheme="minorHAnsi"/>
                <w:sz w:val="23"/>
                <w:szCs w:val="23"/>
                <w:lang w:bidi="de-DE"/>
              </w:rPr>
              <w:t xml:space="preserve"> </w:t>
            </w:r>
            <w:r>
              <w:rPr>
                <w:rFonts w:ascii="Roboto" w:eastAsia="Malgun Gothic" w:hAnsi="Roboto" w:cstheme="minorHAnsi"/>
                <w:sz w:val="23"/>
                <w:szCs w:val="23"/>
                <w:lang w:bidi="de-DE"/>
              </w:rPr>
              <w:br/>
            </w:r>
            <w:r w:rsidRPr="001A394E">
              <w:rPr>
                <w:rFonts w:ascii="Roboto" w:eastAsia="Malgun Gothic" w:hAnsi="Roboto" w:cstheme="minorHAnsi"/>
                <w:sz w:val="23"/>
                <w:szCs w:val="23"/>
                <w:lang w:bidi="de-DE"/>
              </w:rPr>
              <w:t xml:space="preserve">Bitte </w:t>
            </w:r>
            <w:r>
              <w:rPr>
                <w:rFonts w:ascii="Roboto" w:eastAsia="Malgun Gothic" w:hAnsi="Roboto" w:cstheme="minorHAnsi"/>
                <w:sz w:val="23"/>
                <w:szCs w:val="23"/>
                <w:lang w:bidi="de-DE"/>
              </w:rPr>
              <w:t xml:space="preserve">auch diese </w:t>
            </w:r>
            <w:r w:rsidRPr="001A394E">
              <w:rPr>
                <w:rFonts w:ascii="Roboto" w:eastAsia="Malgun Gothic" w:hAnsi="Roboto" w:cstheme="minorHAnsi"/>
                <w:sz w:val="23"/>
                <w:szCs w:val="23"/>
                <w:lang w:bidi="de-DE"/>
              </w:rPr>
              <w:t xml:space="preserve">ausfüllen und unterzeichnen </w:t>
            </w:r>
          </w:p>
        </w:tc>
      </w:tr>
      <w:bookmarkEnd w:id="4"/>
    </w:tbl>
    <w:p w14:paraId="649B7EB9" w14:textId="3ADD020B" w:rsidR="00947C31" w:rsidRPr="0069562B" w:rsidRDefault="00947C31" w:rsidP="00947C31">
      <w:pPr>
        <w:tabs>
          <w:tab w:val="center" w:pos="4321"/>
          <w:tab w:val="left" w:pos="8385"/>
        </w:tabs>
        <w:rPr>
          <w:rFonts w:ascii="Roboto" w:eastAsia="Malgun Gothic" w:hAnsi="Roboto" w:cstheme="minorHAnsi"/>
          <w:sz w:val="22"/>
          <w:szCs w:val="20"/>
        </w:rPr>
      </w:pPr>
    </w:p>
    <w:p w14:paraId="0B74B049" w14:textId="77777777" w:rsidR="00185718" w:rsidRPr="00185718" w:rsidRDefault="00185718" w:rsidP="00185718">
      <w:pPr>
        <w:rPr>
          <w:rFonts w:ascii="Roboto" w:eastAsia="Malgun Gothic" w:hAnsi="Roboto"/>
          <w:sz w:val="22"/>
          <w:szCs w:val="22"/>
        </w:rPr>
      </w:pPr>
    </w:p>
    <w:p w14:paraId="169BA681" w14:textId="27E3C1FD" w:rsidR="00185718" w:rsidRDefault="00185718" w:rsidP="00185718">
      <w:pPr>
        <w:rPr>
          <w:rFonts w:ascii="Roboto" w:eastAsia="Malgun Gothic" w:hAnsi="Roboto"/>
          <w:sz w:val="22"/>
          <w:szCs w:val="22"/>
        </w:rPr>
      </w:pPr>
    </w:p>
    <w:p w14:paraId="261ACBF5" w14:textId="1E656937" w:rsidR="005343AF" w:rsidRPr="00185718" w:rsidRDefault="005343AF" w:rsidP="005343AF">
      <w:pPr>
        <w:pStyle w:val="Textkrper2"/>
        <w:tabs>
          <w:tab w:val="clear" w:pos="3600"/>
          <w:tab w:val="clear" w:pos="7200"/>
          <w:tab w:val="left" w:pos="6804"/>
        </w:tabs>
        <w:rPr>
          <w:rFonts w:ascii="Roboto" w:eastAsia="Malgun Gothic" w:hAnsi="Roboto"/>
          <w:b/>
          <w:i w:val="0"/>
          <w:iCs/>
          <w:color w:val="DD137B"/>
          <w:sz w:val="32"/>
          <w:szCs w:val="32"/>
        </w:rPr>
      </w:pPr>
      <w:r w:rsidRPr="00185718">
        <w:rPr>
          <w:rFonts w:ascii="Roboto" w:eastAsia="Malgun Gothic" w:hAnsi="Roboto"/>
          <w:i w:val="0"/>
          <w:iCs/>
          <w:color w:val="DD137B"/>
          <w:sz w:val="32"/>
          <w:szCs w:val="32"/>
        </w:rPr>
        <w:br w:type="page"/>
      </w:r>
    </w:p>
    <w:p w14:paraId="1EE60DC0" w14:textId="77777777" w:rsidR="005343AF" w:rsidRPr="00185718" w:rsidRDefault="005343AF" w:rsidP="005343AF">
      <w:pPr>
        <w:rPr>
          <w:rFonts w:ascii="Roboto" w:hAnsi="Roboto"/>
          <w:sz w:val="22"/>
          <w:szCs w:val="22"/>
        </w:rPr>
      </w:pPr>
    </w:p>
    <w:p w14:paraId="7AAA45B4" w14:textId="77777777" w:rsidR="005343AF" w:rsidRPr="00185718" w:rsidRDefault="005343AF" w:rsidP="005343AF">
      <w:pPr>
        <w:rPr>
          <w:rFonts w:ascii="Roboto" w:hAnsi="Roboto"/>
          <w:sz w:val="22"/>
          <w:szCs w:val="22"/>
        </w:rPr>
      </w:pPr>
    </w:p>
    <w:p w14:paraId="6D72AC41" w14:textId="1935B141" w:rsidR="00500ABB" w:rsidRPr="00185718" w:rsidRDefault="00D4746C" w:rsidP="005343AF">
      <w:pPr>
        <w:pStyle w:val="berschrift2"/>
        <w:spacing w:after="0" w:line="360" w:lineRule="exact"/>
        <w:ind w:left="-431"/>
        <w:jc w:val="center"/>
        <w:rPr>
          <w:rFonts w:ascii="Roboto" w:eastAsia="Malgun Gothic" w:hAnsi="Roboto"/>
          <w:color w:val="E8307A"/>
          <w:sz w:val="32"/>
          <w:szCs w:val="32"/>
        </w:rPr>
      </w:pPr>
      <w:r w:rsidRPr="00185718">
        <w:rPr>
          <w:rFonts w:ascii="Roboto" w:eastAsia="Malgun Gothic" w:hAnsi="Roboto"/>
          <w:color w:val="E8307A"/>
          <w:sz w:val="32"/>
          <w:szCs w:val="32"/>
        </w:rPr>
        <w:t xml:space="preserve">Schriftliche Einwilligung gemäß </w:t>
      </w:r>
    </w:p>
    <w:p w14:paraId="634724D5" w14:textId="77777777" w:rsidR="00D4746C" w:rsidRPr="00185718" w:rsidRDefault="00D4746C" w:rsidP="00500ABB">
      <w:pPr>
        <w:pStyle w:val="berschrift2"/>
        <w:spacing w:after="0" w:line="360" w:lineRule="exact"/>
        <w:ind w:left="-431"/>
        <w:jc w:val="center"/>
        <w:rPr>
          <w:rFonts w:ascii="Roboto" w:eastAsia="Malgun Gothic" w:hAnsi="Roboto"/>
          <w:color w:val="E8307A"/>
          <w:sz w:val="32"/>
          <w:szCs w:val="32"/>
        </w:rPr>
      </w:pPr>
      <w:r w:rsidRPr="00185718">
        <w:rPr>
          <w:rFonts w:ascii="Roboto" w:eastAsia="Malgun Gothic" w:hAnsi="Roboto"/>
          <w:color w:val="E8307A"/>
          <w:sz w:val="32"/>
          <w:szCs w:val="32"/>
        </w:rPr>
        <w:t>EU-Datenschutz-Grundverordnung (EU-DSGVO)</w:t>
      </w:r>
    </w:p>
    <w:p w14:paraId="795E4D74" w14:textId="77777777" w:rsidR="00D4746C" w:rsidRDefault="00D4746C" w:rsidP="00D4746C">
      <w:pPr>
        <w:rPr>
          <w:rFonts w:ascii="Roboto" w:hAnsi="Roboto"/>
          <w:sz w:val="22"/>
          <w:szCs w:val="22"/>
        </w:rPr>
      </w:pPr>
    </w:p>
    <w:p w14:paraId="2A821368" w14:textId="77777777" w:rsidR="00947C31" w:rsidRPr="00185718" w:rsidRDefault="00947C31" w:rsidP="00D4746C">
      <w:pPr>
        <w:rPr>
          <w:rFonts w:ascii="Roboto" w:hAnsi="Roboto"/>
          <w:sz w:val="22"/>
          <w:szCs w:val="22"/>
        </w:rPr>
      </w:pPr>
    </w:p>
    <w:p w14:paraId="31CE55CD" w14:textId="77777777" w:rsidR="00D4746C" w:rsidRPr="0069562B" w:rsidRDefault="00D4746C" w:rsidP="00D4746C">
      <w:pPr>
        <w:pStyle w:val="Listenabsatz"/>
        <w:numPr>
          <w:ilvl w:val="0"/>
          <w:numId w:val="7"/>
        </w:numPr>
        <w:ind w:left="284" w:hanging="284"/>
        <w:jc w:val="both"/>
        <w:rPr>
          <w:rFonts w:ascii="Roboto" w:hAnsi="Roboto" w:cs="Tahoma"/>
          <w:b/>
          <w:sz w:val="21"/>
          <w:szCs w:val="21"/>
        </w:rPr>
      </w:pPr>
      <w:r w:rsidRPr="0069562B">
        <w:rPr>
          <w:rFonts w:ascii="Roboto" w:hAnsi="Roboto" w:cs="Tahoma"/>
          <w:b/>
          <w:sz w:val="21"/>
          <w:szCs w:val="21"/>
        </w:rPr>
        <w:t>Datenverarbeitung aufgrund gesetzlicher Bestimmungen:</w:t>
      </w:r>
    </w:p>
    <w:p w14:paraId="53BE5A49" w14:textId="77777777" w:rsidR="00D4746C" w:rsidRPr="0069562B" w:rsidRDefault="00D4746C" w:rsidP="00D4746C">
      <w:pPr>
        <w:ind w:left="284"/>
        <w:rPr>
          <w:rFonts w:ascii="Roboto" w:hAnsi="Roboto" w:cs="Calibri"/>
          <w:sz w:val="21"/>
          <w:szCs w:val="21"/>
        </w:rPr>
      </w:pPr>
      <w:r w:rsidRPr="0069562B">
        <w:rPr>
          <w:rFonts w:ascii="Roboto" w:hAnsi="Roboto" w:cs="Calibri"/>
          <w:color w:val="000000"/>
          <w:sz w:val="21"/>
          <w:szCs w:val="21"/>
        </w:rPr>
        <w:t xml:space="preserve">Die im Reservierungsformular angegebenen personenbezogenen Daten, insbesondere Name, Anschrift, </w:t>
      </w:r>
      <w:r w:rsidR="00FC5ECB" w:rsidRPr="0069562B">
        <w:rPr>
          <w:rFonts w:ascii="Roboto" w:hAnsi="Roboto" w:cs="Calibri"/>
          <w:color w:val="000000"/>
          <w:sz w:val="21"/>
          <w:szCs w:val="21"/>
        </w:rPr>
        <w:t>MwSt.</w:t>
      </w:r>
      <w:r w:rsidRPr="0069562B">
        <w:rPr>
          <w:rFonts w:ascii="Roboto" w:hAnsi="Roboto" w:cs="Calibri"/>
          <w:color w:val="000000"/>
          <w:sz w:val="21"/>
          <w:szCs w:val="21"/>
        </w:rPr>
        <w:t>-, Steuer- und Telefonnummer, die allein zum Zwecke der Durchführung de</w:t>
      </w:r>
      <w:r w:rsidR="008808B7" w:rsidRPr="0069562B">
        <w:rPr>
          <w:rFonts w:ascii="Roboto" w:hAnsi="Roboto" w:cs="Calibri"/>
          <w:color w:val="000000"/>
          <w:sz w:val="21"/>
          <w:szCs w:val="21"/>
        </w:rPr>
        <w:t xml:space="preserve">r Schüleraufführung </w:t>
      </w:r>
      <w:r w:rsidRPr="0069562B">
        <w:rPr>
          <w:rFonts w:ascii="Roboto" w:hAnsi="Roboto" w:cs="Calibri"/>
          <w:color w:val="000000"/>
          <w:sz w:val="21"/>
          <w:szCs w:val="21"/>
        </w:rPr>
        <w:t xml:space="preserve">notwendig und erforderlich sind, werden auf Grundlage gesetzlicher Berechtigungen erhoben. </w:t>
      </w:r>
      <w:r w:rsidRPr="0069562B">
        <w:rPr>
          <w:rFonts w:ascii="Roboto" w:hAnsi="Roboto" w:cs="Calibri"/>
          <w:b/>
          <w:sz w:val="21"/>
          <w:szCs w:val="21"/>
        </w:rPr>
        <w:t>Das Stadttheater Bruneck erhebt Ihre personenbezogenen Daten ausschließlich</w:t>
      </w:r>
      <w:r w:rsidRPr="0069562B">
        <w:rPr>
          <w:rFonts w:ascii="Roboto" w:hAnsi="Roboto" w:cs="Calibri"/>
          <w:sz w:val="21"/>
          <w:szCs w:val="21"/>
        </w:rPr>
        <w:t xml:space="preserve"> </w:t>
      </w:r>
      <w:r w:rsidRPr="0069562B">
        <w:rPr>
          <w:rStyle w:val="Fett"/>
          <w:rFonts w:ascii="Roboto" w:hAnsi="Roboto" w:cs="Calibri"/>
          <w:sz w:val="21"/>
          <w:szCs w:val="21"/>
        </w:rPr>
        <w:t>für die Durchführung der Schülera</w:t>
      </w:r>
      <w:r w:rsidR="00FC5ECB" w:rsidRPr="0069562B">
        <w:rPr>
          <w:rStyle w:val="Fett"/>
          <w:rFonts w:ascii="Roboto" w:hAnsi="Roboto" w:cs="Calibri"/>
          <w:sz w:val="21"/>
          <w:szCs w:val="21"/>
        </w:rPr>
        <w:t>u</w:t>
      </w:r>
      <w:r w:rsidRPr="0069562B">
        <w:rPr>
          <w:rStyle w:val="Fett"/>
          <w:rFonts w:ascii="Roboto" w:hAnsi="Roboto" w:cs="Calibri"/>
          <w:sz w:val="21"/>
          <w:szCs w:val="21"/>
        </w:rPr>
        <w:t>fführung</w:t>
      </w:r>
      <w:r w:rsidRPr="0069562B">
        <w:rPr>
          <w:rFonts w:ascii="Roboto" w:hAnsi="Roboto" w:cs="Calibri"/>
          <w:sz w:val="21"/>
          <w:szCs w:val="21"/>
        </w:rPr>
        <w:t>.</w:t>
      </w:r>
    </w:p>
    <w:p w14:paraId="489A80EE" w14:textId="77777777" w:rsidR="00D4746C" w:rsidRPr="00185718" w:rsidRDefault="00D4746C" w:rsidP="00185718">
      <w:pPr>
        <w:ind w:left="284"/>
        <w:rPr>
          <w:rFonts w:ascii="Roboto" w:hAnsi="Roboto" w:cs="Calibri"/>
          <w:sz w:val="22"/>
          <w:szCs w:val="22"/>
        </w:rPr>
      </w:pPr>
    </w:p>
    <w:p w14:paraId="484BA935" w14:textId="77777777" w:rsidR="00D4746C" w:rsidRPr="0069562B" w:rsidRDefault="00D4746C" w:rsidP="00D4746C">
      <w:pPr>
        <w:pStyle w:val="Listenabsatz"/>
        <w:numPr>
          <w:ilvl w:val="0"/>
          <w:numId w:val="7"/>
        </w:numPr>
        <w:ind w:left="284" w:hanging="284"/>
        <w:jc w:val="both"/>
        <w:rPr>
          <w:rFonts w:ascii="Roboto" w:hAnsi="Roboto" w:cs="Tahoma"/>
          <w:b/>
          <w:sz w:val="21"/>
          <w:szCs w:val="21"/>
        </w:rPr>
      </w:pPr>
      <w:r w:rsidRPr="0069562B">
        <w:rPr>
          <w:rFonts w:ascii="Roboto" w:hAnsi="Roboto" w:cs="Tahoma"/>
          <w:b/>
          <w:sz w:val="21"/>
          <w:szCs w:val="21"/>
        </w:rPr>
        <w:t>Einwilligung in die Datennutzung zu weiteren Zwecken</w:t>
      </w:r>
    </w:p>
    <w:p w14:paraId="19A73FE8" w14:textId="77777777" w:rsidR="00D4746C" w:rsidRPr="0069562B" w:rsidRDefault="00D4746C" w:rsidP="00D4746C">
      <w:pPr>
        <w:ind w:left="284"/>
        <w:rPr>
          <w:rFonts w:ascii="Roboto" w:hAnsi="Roboto" w:cs="Calibri"/>
          <w:sz w:val="21"/>
          <w:szCs w:val="21"/>
        </w:rPr>
      </w:pPr>
      <w:r w:rsidRPr="0069562B">
        <w:rPr>
          <w:rFonts w:ascii="Roboto" w:hAnsi="Roboto" w:cs="Calibri"/>
          <w:color w:val="000000"/>
          <w:sz w:val="21"/>
          <w:szCs w:val="21"/>
        </w:rPr>
        <w:t>Ich willige ein, dass mir das Stadttheater Bruneck postalisch, per E-Mail, Telefon, Informationen und Angebote zu weiteren Angeboten zum Zwecke der Werbung übersendet.</w:t>
      </w:r>
    </w:p>
    <w:p w14:paraId="404B5F1A" w14:textId="77777777" w:rsidR="00D4746C" w:rsidRPr="00185718" w:rsidRDefault="00D4746C" w:rsidP="00185718">
      <w:pPr>
        <w:ind w:left="284"/>
        <w:rPr>
          <w:rFonts w:ascii="Roboto" w:hAnsi="Roboto" w:cs="Calibri"/>
          <w:sz w:val="22"/>
          <w:szCs w:val="22"/>
          <w:highlight w:val="yellow"/>
        </w:rPr>
      </w:pPr>
    </w:p>
    <w:p w14:paraId="268C4EA6" w14:textId="73801C0E" w:rsidR="00D4746C" w:rsidRPr="0069562B" w:rsidRDefault="0097569A" w:rsidP="00C16566">
      <w:pPr>
        <w:tabs>
          <w:tab w:val="left" w:pos="284"/>
          <w:tab w:val="left" w:pos="4253"/>
          <w:tab w:val="left" w:pos="4678"/>
        </w:tabs>
        <w:ind w:left="284"/>
        <w:jc w:val="both"/>
        <w:rPr>
          <w:rFonts w:ascii="Roboto" w:hAnsi="Roboto" w:cs="Calibri"/>
          <w:sz w:val="21"/>
          <w:szCs w:val="21"/>
        </w:rPr>
      </w:pPr>
      <w:sdt>
        <w:sdtPr>
          <w:rPr>
            <w:rFonts w:ascii="Roboto" w:eastAsia="Malgun Gothic" w:hAnsi="Roboto"/>
            <w:sz w:val="22"/>
            <w:lang w:bidi="de-DE"/>
          </w:rPr>
          <w:id w:val="1283617468"/>
          <w14:checkbox>
            <w14:checked w14:val="0"/>
            <w14:checkedState w14:val="2612" w14:font="MS Gothic"/>
            <w14:uncheckedState w14:val="2610" w14:font="MS Gothic"/>
          </w14:checkbox>
        </w:sdtPr>
        <w:sdtEndPr/>
        <w:sdtContent>
          <w:r w:rsidR="00034BF2">
            <w:rPr>
              <w:rFonts w:ascii="MS Gothic" w:eastAsia="MS Gothic" w:hAnsi="MS Gothic" w:hint="eastAsia"/>
              <w:sz w:val="22"/>
              <w:lang w:bidi="de-DE"/>
            </w:rPr>
            <w:t>☐</w:t>
          </w:r>
        </w:sdtContent>
      </w:sdt>
      <w:r w:rsidR="00C16566">
        <w:rPr>
          <w:rFonts w:ascii="Roboto" w:eastAsia="MS Gothic" w:hAnsi="Roboto" w:cs="Calibri"/>
          <w:color w:val="000000"/>
          <w:sz w:val="21"/>
          <w:szCs w:val="21"/>
        </w:rPr>
        <w:t xml:space="preserve">  </w:t>
      </w:r>
      <w:r w:rsidR="00D4746C" w:rsidRPr="0069562B">
        <w:rPr>
          <w:rFonts w:ascii="Roboto" w:eastAsia="MS Gothic" w:hAnsi="Roboto" w:cs="Calibri"/>
          <w:color w:val="000000"/>
          <w:sz w:val="21"/>
          <w:szCs w:val="21"/>
        </w:rPr>
        <w:t xml:space="preserve">Ich stimme zu </w:t>
      </w:r>
      <w:r w:rsidR="00D4746C" w:rsidRPr="0069562B">
        <w:rPr>
          <w:rFonts w:ascii="Roboto" w:eastAsia="MS Gothic" w:hAnsi="Roboto" w:cs="Calibri"/>
          <w:color w:val="000000"/>
          <w:sz w:val="21"/>
          <w:szCs w:val="21"/>
        </w:rPr>
        <w:tab/>
      </w:r>
      <w:sdt>
        <w:sdtPr>
          <w:rPr>
            <w:rFonts w:ascii="Roboto" w:eastAsia="Malgun Gothic" w:hAnsi="Roboto"/>
            <w:sz w:val="22"/>
            <w:lang w:bidi="de-DE"/>
          </w:rPr>
          <w:id w:val="-501047789"/>
          <w14:checkbox>
            <w14:checked w14:val="0"/>
            <w14:checkedState w14:val="2612" w14:font="MS Gothic"/>
            <w14:uncheckedState w14:val="2610" w14:font="MS Gothic"/>
          </w14:checkbox>
        </w:sdtPr>
        <w:sdtEndPr/>
        <w:sdtContent>
          <w:r w:rsidR="00034BF2">
            <w:rPr>
              <w:rFonts w:ascii="MS Gothic" w:eastAsia="MS Gothic" w:hAnsi="MS Gothic" w:hint="eastAsia"/>
              <w:sz w:val="22"/>
              <w:lang w:bidi="de-DE"/>
            </w:rPr>
            <w:t>☐</w:t>
          </w:r>
        </w:sdtContent>
      </w:sdt>
      <w:r w:rsidR="00C16566">
        <w:rPr>
          <w:rFonts w:ascii="Roboto" w:eastAsia="MS Gothic" w:hAnsi="Roboto" w:cs="Calibri"/>
          <w:color w:val="000000"/>
          <w:sz w:val="21"/>
          <w:szCs w:val="21"/>
        </w:rPr>
        <w:t xml:space="preserve">  </w:t>
      </w:r>
      <w:r w:rsidR="00D4746C" w:rsidRPr="0069562B">
        <w:rPr>
          <w:rFonts w:ascii="Roboto" w:eastAsia="MS Gothic" w:hAnsi="Roboto" w:cs="Calibri"/>
          <w:color w:val="000000"/>
          <w:sz w:val="21"/>
          <w:szCs w:val="21"/>
        </w:rPr>
        <w:t>Ich stimme NICHT zu</w:t>
      </w:r>
    </w:p>
    <w:p w14:paraId="6FB206DA" w14:textId="77777777" w:rsidR="00DA760A" w:rsidRPr="0069562B" w:rsidRDefault="00DA760A" w:rsidP="0022219D">
      <w:pPr>
        <w:pStyle w:val="berschrift2"/>
        <w:ind w:right="-329"/>
        <w:jc w:val="center"/>
        <w:rPr>
          <w:rFonts w:ascii="Roboto" w:eastAsia="Malgun Gothic" w:hAnsi="Roboto"/>
          <w:color w:val="DD137B"/>
          <w:sz w:val="21"/>
          <w:szCs w:val="21"/>
        </w:rPr>
      </w:pPr>
    </w:p>
    <w:p w14:paraId="2BA715A4" w14:textId="77777777" w:rsidR="005343AF" w:rsidRPr="00185718" w:rsidRDefault="005343AF" w:rsidP="00185718">
      <w:pPr>
        <w:rPr>
          <w:rFonts w:ascii="Roboto" w:hAnsi="Roboto" w:cs="Calibri"/>
          <w:sz w:val="22"/>
          <w:szCs w:val="22"/>
          <w:highlight w:val="yellow"/>
        </w:rPr>
      </w:pPr>
    </w:p>
    <w:p w14:paraId="590E40A2" w14:textId="22F7B432" w:rsidR="00D4746C" w:rsidRPr="0069562B" w:rsidRDefault="00D4746C" w:rsidP="005343AF">
      <w:pPr>
        <w:tabs>
          <w:tab w:val="left" w:pos="5529"/>
        </w:tabs>
        <w:rPr>
          <w:rFonts w:ascii="Roboto" w:hAnsi="Roboto" w:cs="Calibri"/>
          <w:sz w:val="21"/>
          <w:szCs w:val="21"/>
        </w:rPr>
      </w:pPr>
      <w:r w:rsidRPr="0069562B">
        <w:rPr>
          <w:rFonts w:ascii="Roboto" w:hAnsi="Roboto" w:cs="Calibri"/>
          <w:sz w:val="21"/>
          <w:szCs w:val="21"/>
        </w:rPr>
        <w:t>______________________________</w:t>
      </w:r>
      <w:r w:rsidR="005343AF">
        <w:rPr>
          <w:rFonts w:ascii="Roboto" w:hAnsi="Roboto" w:cs="Calibri"/>
          <w:sz w:val="21"/>
          <w:szCs w:val="21"/>
        </w:rPr>
        <w:t>________</w:t>
      </w:r>
      <w:r w:rsidRPr="0069562B">
        <w:rPr>
          <w:rFonts w:ascii="Roboto" w:hAnsi="Roboto" w:cs="Calibri"/>
          <w:sz w:val="21"/>
          <w:szCs w:val="21"/>
        </w:rPr>
        <w:tab/>
      </w:r>
      <w:r w:rsidR="005343AF" w:rsidRPr="0069562B">
        <w:rPr>
          <w:rFonts w:ascii="Roboto" w:hAnsi="Roboto" w:cs="Calibri"/>
          <w:sz w:val="21"/>
          <w:szCs w:val="21"/>
        </w:rPr>
        <w:t>______________________________</w:t>
      </w:r>
      <w:r w:rsidR="005343AF">
        <w:rPr>
          <w:rFonts w:ascii="Roboto" w:hAnsi="Roboto" w:cs="Calibri"/>
          <w:sz w:val="21"/>
          <w:szCs w:val="21"/>
        </w:rPr>
        <w:t>________</w:t>
      </w:r>
    </w:p>
    <w:p w14:paraId="12D25AED" w14:textId="77777777" w:rsidR="00D4746C" w:rsidRPr="0069562B" w:rsidRDefault="00D4746C" w:rsidP="005343AF">
      <w:pPr>
        <w:tabs>
          <w:tab w:val="left" w:pos="5529"/>
        </w:tabs>
        <w:rPr>
          <w:rFonts w:ascii="Roboto" w:hAnsi="Roboto" w:cs="Calibri"/>
          <w:sz w:val="21"/>
          <w:szCs w:val="21"/>
        </w:rPr>
      </w:pPr>
      <w:r w:rsidRPr="0069562B">
        <w:rPr>
          <w:rFonts w:ascii="Roboto" w:hAnsi="Roboto" w:cs="Calibri"/>
          <w:sz w:val="21"/>
          <w:szCs w:val="21"/>
        </w:rPr>
        <w:t>Ort, Datum</w:t>
      </w:r>
      <w:r w:rsidRPr="0069562B">
        <w:rPr>
          <w:rFonts w:ascii="Roboto" w:hAnsi="Roboto" w:cs="Calibri"/>
          <w:sz w:val="21"/>
          <w:szCs w:val="21"/>
        </w:rPr>
        <w:tab/>
        <w:t>Unterschrift</w:t>
      </w:r>
    </w:p>
    <w:p w14:paraId="22800274" w14:textId="77777777" w:rsidR="001A394E" w:rsidRPr="00185718" w:rsidRDefault="001A394E" w:rsidP="001A394E">
      <w:pPr>
        <w:rPr>
          <w:rFonts w:ascii="Roboto" w:eastAsia="Malgun Gothic" w:hAnsi="Roboto"/>
          <w:sz w:val="22"/>
          <w:szCs w:val="22"/>
        </w:rPr>
      </w:pPr>
    </w:p>
    <w:p w14:paraId="23EAD623" w14:textId="77777777" w:rsidR="001A394E" w:rsidRDefault="001A394E" w:rsidP="001A394E">
      <w:pPr>
        <w:rPr>
          <w:rFonts w:ascii="Roboto" w:eastAsia="Malgun Gothic" w:hAnsi="Roboto"/>
          <w:sz w:val="22"/>
          <w:szCs w:val="22"/>
        </w:rPr>
      </w:pPr>
    </w:p>
    <w:p w14:paraId="3FAB1F7F" w14:textId="77777777" w:rsidR="00947C31" w:rsidRPr="00947C31" w:rsidRDefault="00947C31" w:rsidP="001A394E">
      <w:pPr>
        <w:rPr>
          <w:rFonts w:ascii="Roboto" w:eastAsia="Malgun Gothic" w:hAnsi="Roboto"/>
          <w:sz w:val="14"/>
          <w:szCs w:val="14"/>
        </w:rPr>
      </w:pPr>
    </w:p>
    <w:p w14:paraId="2B3BAECA" w14:textId="76FEB2B1" w:rsidR="00E05135" w:rsidRDefault="00185718" w:rsidP="005343AF">
      <w:pPr>
        <w:pStyle w:val="berschrift2"/>
        <w:ind w:left="0" w:right="-329"/>
        <w:jc w:val="center"/>
        <w:rPr>
          <w:rFonts w:ascii="Roboto" w:eastAsia="Malgun Gothic" w:hAnsi="Roboto"/>
          <w:color w:val="E8307A"/>
          <w:sz w:val="28"/>
          <w:szCs w:val="22"/>
        </w:rPr>
      </w:pPr>
      <w:r w:rsidRPr="00F00AC6">
        <w:rPr>
          <w:rFonts w:ascii="Roboto" w:eastAsia="Malgun Gothic" w:hAnsi="Roboto"/>
          <w:color w:val="E8307A"/>
          <w:sz w:val="28"/>
          <w:szCs w:val="22"/>
        </w:rPr>
        <w:t>Reservierungsbedingungen</w:t>
      </w:r>
    </w:p>
    <w:tbl>
      <w:tblPr>
        <w:tblW w:w="10098"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blBorders>
        <w:tblLook w:val="0000" w:firstRow="0" w:lastRow="0" w:firstColumn="0" w:lastColumn="0" w:noHBand="0" w:noVBand="0"/>
      </w:tblPr>
      <w:tblGrid>
        <w:gridCol w:w="10098"/>
      </w:tblGrid>
      <w:tr w:rsidR="00E05135" w:rsidRPr="00F00AC6" w14:paraId="7E86CD4E" w14:textId="77777777" w:rsidTr="005343AF">
        <w:trPr>
          <w:trHeight w:val="288"/>
        </w:trPr>
        <w:tc>
          <w:tcPr>
            <w:tcW w:w="10098" w:type="dxa"/>
            <w:shd w:val="clear" w:color="auto" w:fill="E8307A"/>
            <w:vAlign w:val="center"/>
          </w:tcPr>
          <w:p w14:paraId="6ED1B7D8" w14:textId="77777777" w:rsidR="00E05135" w:rsidRPr="00F00AC6" w:rsidRDefault="00E05135" w:rsidP="005343AF">
            <w:pPr>
              <w:pStyle w:val="berschrift3"/>
              <w:jc w:val="left"/>
              <w:rPr>
                <w:rFonts w:ascii="Roboto" w:eastAsia="Malgun Gothic" w:hAnsi="Roboto"/>
                <w:lang w:bidi="de-DE"/>
              </w:rPr>
            </w:pPr>
            <w:r w:rsidRPr="00F00AC6">
              <w:rPr>
                <w:rFonts w:ascii="Roboto" w:eastAsia="Malgun Gothic" w:hAnsi="Roboto"/>
                <w:lang w:bidi="de-DE"/>
              </w:rPr>
              <w:t>Reservierung</w:t>
            </w:r>
          </w:p>
        </w:tc>
      </w:tr>
      <w:tr w:rsidR="00E05135" w:rsidRPr="00F00AC6" w14:paraId="08B472AF" w14:textId="77777777" w:rsidTr="005343AF">
        <w:trPr>
          <w:trHeight w:val="288"/>
        </w:trPr>
        <w:tc>
          <w:tcPr>
            <w:tcW w:w="10098" w:type="dxa"/>
            <w:vAlign w:val="bottom"/>
          </w:tcPr>
          <w:p w14:paraId="6E2CD2D4" w14:textId="77777777" w:rsidR="00073F26" w:rsidRPr="00F00AC6" w:rsidRDefault="00073F26" w:rsidP="005343AF">
            <w:pPr>
              <w:ind w:right="67"/>
              <w:jc w:val="both"/>
              <w:rPr>
                <w:rFonts w:ascii="Roboto" w:eastAsia="Malgun Gothic" w:hAnsi="Roboto"/>
                <w:sz w:val="10"/>
                <w:szCs w:val="10"/>
              </w:rPr>
            </w:pPr>
          </w:p>
          <w:p w14:paraId="147F22A6" w14:textId="278681C3" w:rsidR="00E05135" w:rsidRPr="00F00AC6" w:rsidRDefault="00E05135" w:rsidP="005343AF">
            <w:pPr>
              <w:ind w:right="67"/>
              <w:jc w:val="both"/>
              <w:rPr>
                <w:rFonts w:ascii="Roboto" w:eastAsia="Malgun Gothic" w:hAnsi="Roboto"/>
                <w:sz w:val="20"/>
                <w:szCs w:val="20"/>
              </w:rPr>
            </w:pPr>
            <w:r w:rsidRPr="00F00AC6">
              <w:rPr>
                <w:rFonts w:ascii="Roboto" w:eastAsia="Malgun Gothic" w:hAnsi="Roboto"/>
                <w:sz w:val="20"/>
                <w:szCs w:val="20"/>
              </w:rPr>
              <w:t xml:space="preserve">Bitte senden Sie das </w:t>
            </w:r>
            <w:r w:rsidRPr="00F00AC6">
              <w:rPr>
                <w:rFonts w:ascii="Roboto" w:eastAsia="Malgun Gothic" w:hAnsi="Roboto"/>
                <w:b/>
                <w:sz w:val="20"/>
                <w:szCs w:val="20"/>
              </w:rPr>
              <w:t>vollständig ausgefüllte Formular</w:t>
            </w:r>
            <w:r w:rsidRPr="00F00AC6">
              <w:rPr>
                <w:rFonts w:ascii="Roboto" w:eastAsia="Malgun Gothic" w:hAnsi="Roboto"/>
                <w:sz w:val="20"/>
                <w:szCs w:val="20"/>
              </w:rPr>
              <w:t xml:space="preserve"> an </w:t>
            </w:r>
            <w:hyperlink r:id="rId8" w:history="1">
              <w:r w:rsidRPr="00F00AC6">
                <w:rPr>
                  <w:rFonts w:ascii="Roboto" w:eastAsia="Malgun Gothic" w:hAnsi="Roboto"/>
                  <w:sz w:val="20"/>
                  <w:szCs w:val="20"/>
                </w:rPr>
                <w:t>info@stadttheater.eu</w:t>
              </w:r>
            </w:hyperlink>
            <w:r w:rsidRPr="00F00AC6">
              <w:rPr>
                <w:rFonts w:ascii="Roboto" w:eastAsia="Malgun Gothic" w:hAnsi="Roboto"/>
                <w:sz w:val="20"/>
                <w:szCs w:val="20"/>
              </w:rPr>
              <w:t xml:space="preserve">. Die Reservierung wird erst bindend, wenn Sie die schriftliche Bestätigung des Stadttheater Bruneck erhalten haben. </w:t>
            </w:r>
          </w:p>
          <w:p w14:paraId="5E01DE27" w14:textId="4CA8BC99" w:rsidR="00E05135" w:rsidRPr="00F00AC6" w:rsidRDefault="00E05135" w:rsidP="005343AF">
            <w:pPr>
              <w:ind w:right="67"/>
              <w:jc w:val="both"/>
              <w:rPr>
                <w:rFonts w:ascii="Roboto" w:eastAsia="Malgun Gothic" w:hAnsi="Roboto"/>
                <w:b/>
                <w:color w:val="262626"/>
                <w:sz w:val="20"/>
                <w:szCs w:val="20"/>
              </w:rPr>
            </w:pPr>
            <w:r w:rsidRPr="00F00AC6">
              <w:rPr>
                <w:rFonts w:ascii="Roboto" w:eastAsia="Malgun Gothic" w:hAnsi="Roboto"/>
                <w:b/>
                <w:sz w:val="20"/>
                <w:szCs w:val="20"/>
              </w:rPr>
              <w:t>Die Anmeldungen werden chronologisch nach Eingang des Reservierungsformulars berücksichtigt.</w:t>
            </w:r>
          </w:p>
        </w:tc>
      </w:tr>
      <w:tr w:rsidR="00E05135" w:rsidRPr="00F00AC6" w14:paraId="1E3A0BD4" w14:textId="77777777" w:rsidTr="005343AF">
        <w:trPr>
          <w:trHeight w:val="288"/>
        </w:trPr>
        <w:tc>
          <w:tcPr>
            <w:tcW w:w="10098" w:type="dxa"/>
            <w:shd w:val="clear" w:color="auto" w:fill="E8307A"/>
            <w:vAlign w:val="center"/>
          </w:tcPr>
          <w:p w14:paraId="5DD06185" w14:textId="77777777" w:rsidR="00E05135" w:rsidRPr="00F00AC6" w:rsidRDefault="00E05135" w:rsidP="005343AF">
            <w:pPr>
              <w:pStyle w:val="berschrift3"/>
              <w:jc w:val="left"/>
              <w:rPr>
                <w:rFonts w:ascii="Roboto" w:eastAsia="Malgun Gothic" w:hAnsi="Roboto"/>
                <w:lang w:bidi="de-DE"/>
              </w:rPr>
            </w:pPr>
            <w:r w:rsidRPr="00F00AC6">
              <w:rPr>
                <w:rFonts w:ascii="Roboto" w:eastAsia="Malgun Gothic" w:hAnsi="Roboto"/>
                <w:lang w:bidi="de-DE"/>
              </w:rPr>
              <w:t>Preise</w:t>
            </w:r>
          </w:p>
        </w:tc>
      </w:tr>
      <w:tr w:rsidR="00E05135" w:rsidRPr="00F00AC6" w14:paraId="6CB07C31" w14:textId="77777777" w:rsidTr="005343AF">
        <w:trPr>
          <w:trHeight w:val="288"/>
        </w:trPr>
        <w:tc>
          <w:tcPr>
            <w:tcW w:w="10098" w:type="dxa"/>
            <w:vAlign w:val="bottom"/>
          </w:tcPr>
          <w:p w14:paraId="4D5D623A" w14:textId="77777777" w:rsidR="00F00AC6" w:rsidRPr="00F00AC6" w:rsidRDefault="00F00AC6" w:rsidP="00F00AC6">
            <w:pPr>
              <w:ind w:right="67"/>
              <w:jc w:val="both"/>
              <w:rPr>
                <w:rFonts w:ascii="Roboto" w:eastAsia="Malgun Gothic" w:hAnsi="Roboto"/>
                <w:sz w:val="10"/>
                <w:szCs w:val="10"/>
              </w:rPr>
            </w:pPr>
          </w:p>
          <w:p w14:paraId="06D6776E" w14:textId="16F0F549" w:rsidR="00073F26" w:rsidRPr="00947C31" w:rsidRDefault="00E05135" w:rsidP="005343AF">
            <w:pPr>
              <w:ind w:right="67"/>
              <w:jc w:val="both"/>
              <w:rPr>
                <w:rFonts w:ascii="Roboto" w:eastAsia="Malgun Gothic" w:hAnsi="Roboto"/>
                <w:sz w:val="20"/>
                <w:szCs w:val="20"/>
              </w:rPr>
            </w:pPr>
            <w:r w:rsidRPr="00F00AC6">
              <w:rPr>
                <w:rFonts w:ascii="Roboto" w:eastAsia="Malgun Gothic" w:hAnsi="Roboto"/>
                <w:sz w:val="20"/>
                <w:szCs w:val="20"/>
              </w:rPr>
              <w:t xml:space="preserve">Der Eintrittspreis beträgt </w:t>
            </w:r>
            <w:r w:rsidR="00947C31">
              <w:rPr>
                <w:rFonts w:ascii="Roboto" w:eastAsia="Malgun Gothic" w:hAnsi="Roboto"/>
                <w:sz w:val="20"/>
                <w:szCs w:val="20"/>
              </w:rPr>
              <w:t>10</w:t>
            </w:r>
            <w:r w:rsidRPr="00F00AC6">
              <w:rPr>
                <w:rFonts w:ascii="Roboto" w:eastAsia="Malgun Gothic" w:hAnsi="Roboto"/>
                <w:sz w:val="20"/>
                <w:szCs w:val="20"/>
              </w:rPr>
              <w:t xml:space="preserve">,00 € pro </w:t>
            </w:r>
            <w:r w:rsidR="00F12A95" w:rsidRPr="00F00AC6">
              <w:rPr>
                <w:rFonts w:ascii="Roboto" w:eastAsia="Malgun Gothic" w:hAnsi="Roboto"/>
                <w:sz w:val="20"/>
                <w:szCs w:val="20"/>
              </w:rPr>
              <w:t>Schüler</w:t>
            </w:r>
            <w:r w:rsidR="00947C31">
              <w:rPr>
                <w:rFonts w:ascii="Roboto" w:eastAsia="Malgun Gothic" w:hAnsi="Roboto"/>
                <w:sz w:val="20"/>
                <w:szCs w:val="20"/>
              </w:rPr>
              <w:t xml:space="preserve"> der Mittel-/Oberstufe bzw. 6,00 € für Kindergartenkinder und Grundschüler</w:t>
            </w:r>
            <w:r w:rsidRPr="00F00AC6">
              <w:rPr>
                <w:rFonts w:ascii="Roboto" w:eastAsia="Malgun Gothic" w:hAnsi="Roboto"/>
                <w:sz w:val="20"/>
                <w:szCs w:val="20"/>
              </w:rPr>
              <w:t xml:space="preserve">. </w:t>
            </w:r>
            <w:r w:rsidR="00947C31">
              <w:rPr>
                <w:rFonts w:ascii="Roboto" w:eastAsia="Malgun Gothic" w:hAnsi="Roboto"/>
                <w:sz w:val="20"/>
                <w:szCs w:val="20"/>
              </w:rPr>
              <w:t>Max. 2 freie Eintritte pro Klasse</w:t>
            </w:r>
            <w:r w:rsidR="00F12A95" w:rsidRPr="00F00AC6">
              <w:rPr>
                <w:rFonts w:ascii="Roboto" w:eastAsia="Malgun Gothic" w:hAnsi="Roboto"/>
                <w:sz w:val="20"/>
                <w:szCs w:val="20"/>
              </w:rPr>
              <w:t xml:space="preserve">. </w:t>
            </w:r>
          </w:p>
        </w:tc>
      </w:tr>
      <w:tr w:rsidR="00E05135" w:rsidRPr="00F00AC6" w14:paraId="50BFEFB7" w14:textId="77777777" w:rsidTr="005343AF">
        <w:trPr>
          <w:trHeight w:val="288"/>
        </w:trPr>
        <w:tc>
          <w:tcPr>
            <w:tcW w:w="10098" w:type="dxa"/>
            <w:shd w:val="clear" w:color="auto" w:fill="E8307A"/>
            <w:vAlign w:val="center"/>
          </w:tcPr>
          <w:p w14:paraId="1BACD6FA" w14:textId="77777777" w:rsidR="00E05135" w:rsidRPr="00F00AC6" w:rsidRDefault="00E05135" w:rsidP="005343AF">
            <w:pPr>
              <w:pStyle w:val="berschrift3"/>
              <w:jc w:val="left"/>
              <w:rPr>
                <w:rFonts w:ascii="Roboto" w:eastAsia="Malgun Gothic" w:hAnsi="Roboto"/>
                <w:lang w:bidi="de-DE"/>
              </w:rPr>
            </w:pPr>
            <w:bookmarkStart w:id="5" w:name="_Hlk50450147"/>
            <w:r w:rsidRPr="00F00AC6">
              <w:rPr>
                <w:rFonts w:ascii="Roboto" w:eastAsia="Malgun Gothic" w:hAnsi="Roboto"/>
                <w:lang w:bidi="de-DE"/>
              </w:rPr>
              <w:t>Zahlung</w:t>
            </w:r>
          </w:p>
        </w:tc>
      </w:tr>
      <w:tr w:rsidR="00E05135" w:rsidRPr="00F00AC6" w14:paraId="232AD247" w14:textId="77777777" w:rsidTr="005343AF">
        <w:trPr>
          <w:trHeight w:val="288"/>
        </w:trPr>
        <w:tc>
          <w:tcPr>
            <w:tcW w:w="10098" w:type="dxa"/>
            <w:vAlign w:val="bottom"/>
          </w:tcPr>
          <w:p w14:paraId="128E1806" w14:textId="77777777" w:rsidR="00F00AC6" w:rsidRPr="00F00AC6" w:rsidRDefault="00F00AC6" w:rsidP="00F00AC6">
            <w:pPr>
              <w:ind w:right="67"/>
              <w:jc w:val="both"/>
              <w:rPr>
                <w:rFonts w:ascii="Roboto" w:eastAsia="Malgun Gothic" w:hAnsi="Roboto"/>
                <w:sz w:val="10"/>
                <w:szCs w:val="10"/>
              </w:rPr>
            </w:pPr>
          </w:p>
          <w:p w14:paraId="248F2929" w14:textId="0C0D93DB" w:rsidR="00E05135" w:rsidRPr="00F00AC6" w:rsidRDefault="007C7B94" w:rsidP="00073F26">
            <w:pPr>
              <w:ind w:right="67"/>
              <w:jc w:val="both"/>
              <w:rPr>
                <w:rFonts w:ascii="Roboto" w:eastAsia="Malgun Gothic" w:hAnsi="Roboto"/>
                <w:sz w:val="20"/>
                <w:szCs w:val="20"/>
              </w:rPr>
            </w:pPr>
            <w:r w:rsidRPr="00F00AC6">
              <w:rPr>
                <w:rFonts w:ascii="Roboto" w:eastAsia="Malgun Gothic" w:hAnsi="Roboto"/>
                <w:sz w:val="20"/>
                <w:szCs w:val="20"/>
              </w:rPr>
              <w:t xml:space="preserve">Bei Barzahlung der Tickets </w:t>
            </w:r>
            <w:r w:rsidR="00E05135" w:rsidRPr="00F00AC6">
              <w:rPr>
                <w:rFonts w:ascii="Roboto" w:eastAsia="Malgun Gothic" w:hAnsi="Roboto"/>
                <w:sz w:val="20"/>
                <w:szCs w:val="20"/>
              </w:rPr>
              <w:t>bitten</w:t>
            </w:r>
            <w:r w:rsidRPr="00F00AC6">
              <w:rPr>
                <w:rFonts w:ascii="Roboto" w:eastAsia="Malgun Gothic" w:hAnsi="Roboto"/>
                <w:sz w:val="20"/>
                <w:szCs w:val="20"/>
              </w:rPr>
              <w:t xml:space="preserve"> wir Sie</w:t>
            </w:r>
            <w:r w:rsidR="00E05135" w:rsidRPr="00F00AC6">
              <w:rPr>
                <w:rFonts w:ascii="Roboto" w:eastAsia="Malgun Gothic" w:hAnsi="Roboto"/>
                <w:sz w:val="20"/>
                <w:szCs w:val="20"/>
              </w:rPr>
              <w:t>, das Geld der Schüler/innen vorher einzusammeln und nur eine Zahlung pro Klasse vorzunehmen.</w:t>
            </w:r>
            <w:r w:rsidR="00493AA0" w:rsidRPr="00F00AC6">
              <w:rPr>
                <w:rFonts w:ascii="Roboto" w:eastAsia="Malgun Gothic" w:hAnsi="Roboto"/>
                <w:sz w:val="20"/>
                <w:szCs w:val="20"/>
              </w:rPr>
              <w:t xml:space="preserve"> </w:t>
            </w:r>
            <w:r w:rsidRPr="00F00AC6">
              <w:rPr>
                <w:rFonts w:ascii="Roboto" w:eastAsia="Malgun Gothic" w:hAnsi="Roboto"/>
                <w:sz w:val="20"/>
                <w:szCs w:val="20"/>
              </w:rPr>
              <w:t>Jeder Schüler erhält eine Eintrittskarte als Beleg für die Zahlung (fiskalischer Beleg).</w:t>
            </w:r>
            <w:r w:rsidR="00F12A95" w:rsidRPr="00F00AC6">
              <w:rPr>
                <w:rFonts w:ascii="Roboto" w:eastAsia="Malgun Gothic" w:hAnsi="Roboto"/>
                <w:sz w:val="20"/>
                <w:szCs w:val="20"/>
              </w:rPr>
              <w:t xml:space="preserve"> </w:t>
            </w:r>
          </w:p>
        </w:tc>
      </w:tr>
      <w:tr w:rsidR="00E05135" w:rsidRPr="00F00AC6" w14:paraId="0B6D8F08" w14:textId="77777777" w:rsidTr="005343AF">
        <w:trPr>
          <w:trHeight w:val="288"/>
        </w:trPr>
        <w:tc>
          <w:tcPr>
            <w:tcW w:w="10098" w:type="dxa"/>
            <w:shd w:val="clear" w:color="auto" w:fill="E8307A"/>
            <w:vAlign w:val="center"/>
          </w:tcPr>
          <w:p w14:paraId="53D0C6F5" w14:textId="77777777" w:rsidR="00E05135" w:rsidRPr="00F00AC6" w:rsidRDefault="00E05135" w:rsidP="005343AF">
            <w:pPr>
              <w:pStyle w:val="berschrift3"/>
              <w:jc w:val="left"/>
              <w:rPr>
                <w:rFonts w:ascii="Roboto" w:eastAsia="Malgun Gothic" w:hAnsi="Roboto"/>
                <w:lang w:bidi="de-DE"/>
              </w:rPr>
            </w:pPr>
            <w:r w:rsidRPr="00F00AC6">
              <w:rPr>
                <w:rFonts w:ascii="Roboto" w:eastAsia="Malgun Gothic" w:hAnsi="Roboto"/>
                <w:lang w:bidi="de-DE"/>
              </w:rPr>
              <w:t>Stornierung</w:t>
            </w:r>
          </w:p>
        </w:tc>
      </w:tr>
      <w:tr w:rsidR="00E05135" w:rsidRPr="00F00AC6" w14:paraId="0ED5219F" w14:textId="77777777" w:rsidTr="005343AF">
        <w:trPr>
          <w:trHeight w:val="288"/>
        </w:trPr>
        <w:tc>
          <w:tcPr>
            <w:tcW w:w="10098" w:type="dxa"/>
            <w:vAlign w:val="bottom"/>
          </w:tcPr>
          <w:p w14:paraId="703C668F" w14:textId="77777777" w:rsidR="00F00AC6" w:rsidRPr="00F00AC6" w:rsidRDefault="00F00AC6" w:rsidP="00F00AC6">
            <w:pPr>
              <w:ind w:right="67"/>
              <w:jc w:val="both"/>
              <w:rPr>
                <w:rFonts w:ascii="Roboto" w:eastAsia="Malgun Gothic" w:hAnsi="Roboto"/>
                <w:sz w:val="10"/>
                <w:szCs w:val="10"/>
              </w:rPr>
            </w:pPr>
          </w:p>
          <w:p w14:paraId="0C03F4DB" w14:textId="577FAA27" w:rsidR="00E05135" w:rsidRPr="00F00AC6" w:rsidRDefault="00947C31" w:rsidP="005343AF">
            <w:pPr>
              <w:ind w:right="67"/>
              <w:jc w:val="both"/>
              <w:rPr>
                <w:rFonts w:ascii="Roboto" w:eastAsia="Malgun Gothic" w:hAnsi="Roboto"/>
                <w:sz w:val="20"/>
                <w:szCs w:val="20"/>
              </w:rPr>
            </w:pPr>
            <w:r>
              <w:rPr>
                <w:rFonts w:ascii="Roboto" w:eastAsia="Malgun Gothic" w:hAnsi="Roboto" w:cs="Times New Roman"/>
                <w:bCs/>
                <w:sz w:val="20"/>
                <w:szCs w:val="20"/>
              </w:rPr>
              <w:t xml:space="preserve">Wir haben nur sehr begrenzte Plätze: Wir bitten Sie daher: </w:t>
            </w:r>
            <w:r w:rsidR="00E05135" w:rsidRPr="00947C31">
              <w:rPr>
                <w:rFonts w:ascii="Roboto" w:eastAsia="Malgun Gothic" w:hAnsi="Roboto" w:cs="Times New Roman"/>
                <w:bCs/>
                <w:sz w:val="20"/>
                <w:szCs w:val="20"/>
              </w:rPr>
              <w:t>Sollte sich die Anzahl der Schüler</w:t>
            </w:r>
            <w:r w:rsidR="00A7553D" w:rsidRPr="00947C31">
              <w:rPr>
                <w:rFonts w:ascii="Roboto" w:eastAsia="Malgun Gothic" w:hAnsi="Roboto" w:cs="Times New Roman"/>
                <w:bCs/>
                <w:sz w:val="20"/>
                <w:szCs w:val="20"/>
              </w:rPr>
              <w:t>I</w:t>
            </w:r>
            <w:r w:rsidR="00E05135" w:rsidRPr="00947C31">
              <w:rPr>
                <w:rFonts w:ascii="Roboto" w:eastAsia="Malgun Gothic" w:hAnsi="Roboto" w:cs="Times New Roman"/>
                <w:bCs/>
                <w:sz w:val="20"/>
                <w:szCs w:val="20"/>
              </w:rPr>
              <w:t xml:space="preserve">nnen und Begleitpersonen </w:t>
            </w:r>
            <w:r w:rsidR="00A7553D" w:rsidRPr="00947C31">
              <w:rPr>
                <w:rFonts w:ascii="Roboto" w:eastAsia="Malgun Gothic" w:hAnsi="Roboto" w:cs="Times New Roman"/>
                <w:bCs/>
                <w:sz w:val="20"/>
                <w:szCs w:val="20"/>
              </w:rPr>
              <w:t xml:space="preserve">(z.B. aufgrund Krankheit) </w:t>
            </w:r>
            <w:r w:rsidR="00E05135" w:rsidRPr="00947C31">
              <w:rPr>
                <w:rFonts w:ascii="Roboto" w:eastAsia="Malgun Gothic" w:hAnsi="Roboto" w:cs="Times New Roman"/>
                <w:bCs/>
                <w:sz w:val="20"/>
                <w:szCs w:val="20"/>
              </w:rPr>
              <w:t xml:space="preserve">ändern, bitten wir dies </w:t>
            </w:r>
            <w:r w:rsidR="00A7553D" w:rsidRPr="00947C31">
              <w:rPr>
                <w:rFonts w:ascii="Roboto" w:eastAsia="Malgun Gothic" w:hAnsi="Roboto" w:cs="Times New Roman"/>
                <w:bCs/>
                <w:sz w:val="20"/>
                <w:szCs w:val="20"/>
              </w:rPr>
              <w:t xml:space="preserve">kurzfristig noch am Tag der Vorstellung </w:t>
            </w:r>
            <w:r w:rsidR="00E05135" w:rsidRPr="00947C31">
              <w:rPr>
                <w:rFonts w:ascii="Roboto" w:eastAsia="Malgun Gothic" w:hAnsi="Roboto" w:cs="Times New Roman"/>
                <w:bCs/>
                <w:sz w:val="20"/>
                <w:szCs w:val="20"/>
              </w:rPr>
              <w:t>mitzuteilen.</w:t>
            </w:r>
            <w:r w:rsidR="00E05135" w:rsidRPr="00F00AC6">
              <w:rPr>
                <w:rFonts w:ascii="Roboto" w:eastAsia="Malgun Gothic" w:hAnsi="Roboto" w:cs="Times New Roman"/>
                <w:b/>
                <w:sz w:val="20"/>
                <w:szCs w:val="20"/>
              </w:rPr>
              <w:t xml:space="preserve"> </w:t>
            </w:r>
            <w:r>
              <w:rPr>
                <w:rFonts w:ascii="Roboto" w:eastAsia="Malgun Gothic" w:hAnsi="Roboto" w:cs="Times New Roman"/>
                <w:b/>
                <w:sz w:val="20"/>
                <w:szCs w:val="20"/>
              </w:rPr>
              <w:t>Ohne Ab</w:t>
            </w:r>
            <w:r>
              <w:rPr>
                <w:rFonts w:ascii="Roboto" w:eastAsia="Malgun Gothic" w:hAnsi="Roboto" w:cs="Times New Roman"/>
                <w:b/>
                <w:sz w:val="20"/>
                <w:szCs w:val="20"/>
              </w:rPr>
              <w:t xml:space="preserve">meldung innerhalb einer Stunde vor Beginn </w:t>
            </w:r>
            <w:r>
              <w:rPr>
                <w:rFonts w:ascii="Roboto" w:eastAsia="Malgun Gothic" w:hAnsi="Roboto" w:cs="Times New Roman"/>
                <w:b/>
                <w:sz w:val="20"/>
                <w:szCs w:val="20"/>
              </w:rPr>
              <w:t xml:space="preserve">ist der Eintrittspreis fällig. </w:t>
            </w:r>
            <w:r w:rsidR="00E05135" w:rsidRPr="00F00AC6">
              <w:rPr>
                <w:rFonts w:ascii="Roboto" w:eastAsia="Malgun Gothic" w:hAnsi="Roboto" w:cs="Times New Roman"/>
                <w:b/>
                <w:sz w:val="20"/>
                <w:szCs w:val="20"/>
              </w:rPr>
              <w:t>Nicht angemeldete Personen können leider nicht eingelassen werden.</w:t>
            </w:r>
          </w:p>
        </w:tc>
      </w:tr>
      <w:tr w:rsidR="00E05135" w:rsidRPr="00F00AC6" w14:paraId="204E0CB4" w14:textId="77777777" w:rsidTr="005343AF">
        <w:trPr>
          <w:trHeight w:val="288"/>
        </w:trPr>
        <w:tc>
          <w:tcPr>
            <w:tcW w:w="10098" w:type="dxa"/>
            <w:shd w:val="clear" w:color="auto" w:fill="E8307A"/>
            <w:vAlign w:val="center"/>
          </w:tcPr>
          <w:p w14:paraId="7FF976C3" w14:textId="77777777" w:rsidR="00E05135" w:rsidRPr="00F00AC6" w:rsidRDefault="00E05135" w:rsidP="005343AF">
            <w:pPr>
              <w:pStyle w:val="berschrift3"/>
              <w:jc w:val="left"/>
              <w:rPr>
                <w:rFonts w:ascii="Roboto" w:eastAsia="Malgun Gothic" w:hAnsi="Roboto"/>
                <w:lang w:bidi="de-DE"/>
              </w:rPr>
            </w:pPr>
            <w:r w:rsidRPr="00F00AC6">
              <w:rPr>
                <w:rFonts w:ascii="Roboto" w:eastAsia="Malgun Gothic" w:hAnsi="Roboto"/>
                <w:lang w:bidi="de-DE"/>
              </w:rPr>
              <w:t>Dauer der Vorstellungen</w:t>
            </w:r>
          </w:p>
        </w:tc>
      </w:tr>
      <w:tr w:rsidR="00E05135" w:rsidRPr="00F00AC6" w14:paraId="22E874BA" w14:textId="77777777" w:rsidTr="005343AF">
        <w:trPr>
          <w:trHeight w:val="288"/>
        </w:trPr>
        <w:tc>
          <w:tcPr>
            <w:tcW w:w="10098" w:type="dxa"/>
            <w:vAlign w:val="bottom"/>
          </w:tcPr>
          <w:p w14:paraId="5837679F" w14:textId="77777777" w:rsidR="00F00AC6" w:rsidRPr="00F00AC6" w:rsidRDefault="00F00AC6" w:rsidP="00F00AC6">
            <w:pPr>
              <w:ind w:right="67"/>
              <w:jc w:val="both"/>
              <w:rPr>
                <w:rFonts w:ascii="Roboto" w:eastAsia="Malgun Gothic" w:hAnsi="Roboto"/>
                <w:sz w:val="10"/>
                <w:szCs w:val="10"/>
              </w:rPr>
            </w:pPr>
          </w:p>
          <w:p w14:paraId="506A8E78" w14:textId="5F6578D8" w:rsidR="00E05135" w:rsidRPr="00F00AC6" w:rsidRDefault="00E05135" w:rsidP="005343AF">
            <w:pPr>
              <w:ind w:right="67"/>
              <w:jc w:val="both"/>
              <w:rPr>
                <w:rFonts w:ascii="Roboto" w:eastAsia="Malgun Gothic" w:hAnsi="Roboto"/>
                <w:sz w:val="20"/>
                <w:szCs w:val="20"/>
              </w:rPr>
            </w:pPr>
            <w:r w:rsidRPr="00F00AC6">
              <w:rPr>
                <w:rFonts w:ascii="Roboto" w:eastAsia="Malgun Gothic" w:hAnsi="Roboto"/>
                <w:sz w:val="20"/>
                <w:szCs w:val="20"/>
              </w:rPr>
              <w:t>Die angegebene Dauer der jeweiligen Vorstellung ist ein Richtwert. Die definitive Dauer kann von der angegebenen Zeit abweichen. Wir bitten Sie, dies bei Ihrer Planung zu berücksichtigen und gegebenenfalls vorher noch einmal anzurufen.</w:t>
            </w:r>
          </w:p>
        </w:tc>
      </w:tr>
    </w:tbl>
    <w:p w14:paraId="6E77926C" w14:textId="77777777" w:rsidR="00113FC6" w:rsidRPr="00185718" w:rsidRDefault="00113FC6" w:rsidP="005343AF">
      <w:pPr>
        <w:rPr>
          <w:rFonts w:ascii="Roboto" w:eastAsia="Malgun Gothic" w:hAnsi="Roboto"/>
          <w:sz w:val="22"/>
          <w:szCs w:val="22"/>
        </w:rPr>
      </w:pPr>
    </w:p>
    <w:bookmarkEnd w:id="5"/>
    <w:p w14:paraId="0BF629B8" w14:textId="77777777" w:rsidR="004273AF" w:rsidRPr="0069562B" w:rsidRDefault="004273AF" w:rsidP="00185718">
      <w:pPr>
        <w:pStyle w:val="berschrift2"/>
        <w:ind w:left="0" w:right="-329"/>
        <w:jc w:val="center"/>
        <w:rPr>
          <w:rFonts w:ascii="Roboto" w:eastAsia="Malgun Gothic" w:hAnsi="Roboto"/>
          <w:sz w:val="19"/>
          <w:szCs w:val="19"/>
        </w:rPr>
      </w:pPr>
    </w:p>
    <w:sectPr w:rsidR="004273AF" w:rsidRPr="0069562B" w:rsidSect="00947C31">
      <w:headerReference w:type="default" r:id="rId9"/>
      <w:footerReference w:type="default" r:id="rId10"/>
      <w:pgSz w:w="11907" w:h="16839"/>
      <w:pgMar w:top="1417" w:right="850" w:bottom="851" w:left="851" w:header="567" w:footer="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C199E" w14:textId="77777777" w:rsidR="0097569A" w:rsidRDefault="0097569A" w:rsidP="004273AF">
      <w:r>
        <w:separator/>
      </w:r>
    </w:p>
  </w:endnote>
  <w:endnote w:type="continuationSeparator" w:id="0">
    <w:p w14:paraId="5B89C2F0" w14:textId="77777777" w:rsidR="0097569A" w:rsidRDefault="0097569A" w:rsidP="00427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Roboto">
    <w:panose1 w:val="02000000000000000000"/>
    <w:charset w:val="00"/>
    <w:family w:val="auto"/>
    <w:pitch w:val="variable"/>
    <w:sig w:usb0="E0000AFF" w:usb1="5000217F" w:usb2="00000021"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0FA9" w14:textId="5310DE4B" w:rsidR="003E5AFA" w:rsidRPr="00A373DC" w:rsidRDefault="00A373DC" w:rsidP="0035026A">
    <w:pPr>
      <w:pStyle w:val="Fuzeile"/>
      <w:jc w:val="center"/>
      <w:rPr>
        <w:lang w:val="en-GB"/>
      </w:rPr>
    </w:pPr>
    <w:r>
      <w:rPr>
        <w:noProof/>
      </w:rPr>
      <w:drawing>
        <wp:inline distT="0" distB="0" distL="0" distR="0" wp14:anchorId="492CCC25" wp14:editId="45A9DD6D">
          <wp:extent cx="5941060" cy="360045"/>
          <wp:effectExtent l="0" t="0" r="2540" b="1905"/>
          <wp:docPr id="53992009" name="Grafik 5399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941060" cy="36004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F3C39" w14:textId="77777777" w:rsidR="0097569A" w:rsidRDefault="0097569A" w:rsidP="004273AF">
      <w:r>
        <w:separator/>
      </w:r>
    </w:p>
  </w:footnote>
  <w:footnote w:type="continuationSeparator" w:id="0">
    <w:p w14:paraId="3715DE28" w14:textId="77777777" w:rsidR="0097569A" w:rsidRDefault="0097569A" w:rsidP="00427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45F88" w14:textId="6D20E13F" w:rsidR="0069562B" w:rsidRPr="00947C31" w:rsidRDefault="0069562B" w:rsidP="0069562B">
    <w:pPr>
      <w:shd w:val="clear" w:color="auto" w:fill="FFFFFF"/>
      <w:rPr>
        <w:rFonts w:ascii="Roboto" w:hAnsi="Roboto"/>
      </w:rPr>
    </w:pPr>
    <w:bookmarkStart w:id="6" w:name="_Hlk51311471"/>
    <w:bookmarkStart w:id="7" w:name="_Hlk51311472"/>
    <w:bookmarkStart w:id="8" w:name="_Hlk51311547"/>
    <w:bookmarkStart w:id="9" w:name="_Hlk51311548"/>
    <w:r w:rsidRPr="00947C31">
      <w:rPr>
        <w:rFonts w:ascii="Roboto" w:hAnsi="Roboto"/>
        <w:noProof/>
      </w:rPr>
      <w:drawing>
        <wp:anchor distT="0" distB="0" distL="114300" distR="114300" simplePos="0" relativeHeight="251659264" behindDoc="0" locked="0" layoutInCell="1" allowOverlap="1" wp14:anchorId="216EEC71" wp14:editId="77BDB3A4">
          <wp:simplePos x="0" y="0"/>
          <wp:positionH relativeFrom="column">
            <wp:posOffset>5141428</wp:posOffset>
          </wp:positionH>
          <wp:positionV relativeFrom="paragraph">
            <wp:posOffset>-60688</wp:posOffset>
          </wp:positionV>
          <wp:extent cx="1319793" cy="663484"/>
          <wp:effectExtent l="0" t="0" r="0" b="3810"/>
          <wp:wrapNone/>
          <wp:docPr id="644291625"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4533" cy="6658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7C31">
      <w:rPr>
        <w:rFonts w:ascii="Roboto" w:hAnsi="Roboto" w:cs="Calibri Light"/>
        <w:sz w:val="18"/>
        <w:szCs w:val="18"/>
      </w:rPr>
      <w:t>Stadttheater Bruneck</w:t>
    </w:r>
    <w:r w:rsidRPr="00947C31">
      <w:rPr>
        <w:rFonts w:ascii="Roboto" w:hAnsi="Roboto" w:cs="Calibri Light"/>
        <w:sz w:val="18"/>
        <w:szCs w:val="18"/>
      </w:rPr>
      <w:br/>
      <w:t>Dantestraße 21</w:t>
    </w:r>
    <w:r w:rsidR="00947C31" w:rsidRPr="00947C31">
      <w:rPr>
        <w:rFonts w:ascii="Roboto" w:hAnsi="Roboto" w:cs="Calibri Light"/>
        <w:sz w:val="18"/>
        <w:szCs w:val="18"/>
      </w:rPr>
      <w:t xml:space="preserve"> </w:t>
    </w:r>
    <w:r w:rsidR="00947C31" w:rsidRPr="00947C31">
      <w:rPr>
        <w:rFonts w:ascii="Roboto" w:hAnsi="Roboto" w:cs="Segoe UI"/>
        <w:color w:val="000000"/>
        <w:sz w:val="22"/>
        <w:szCs w:val="22"/>
        <w:shd w:val="clear" w:color="auto" w:fill="FFFFFF"/>
      </w:rPr>
      <w:t xml:space="preserve">| </w:t>
    </w:r>
    <w:r w:rsidRPr="00947C31">
      <w:rPr>
        <w:rFonts w:ascii="Roboto" w:hAnsi="Roboto" w:cs="Calibri Light"/>
        <w:sz w:val="18"/>
        <w:szCs w:val="18"/>
      </w:rPr>
      <w:t>39031 BRUNECK</w:t>
    </w:r>
    <w:r w:rsidRPr="00947C31">
      <w:rPr>
        <w:rFonts w:ascii="Roboto" w:hAnsi="Roboto" w:cs="Calibri Light"/>
        <w:sz w:val="18"/>
        <w:szCs w:val="18"/>
      </w:rPr>
      <w:br/>
      <w:t>Tel.: </w:t>
    </w:r>
    <w:hyperlink r:id="rId2" w:history="1">
      <w:r w:rsidRPr="00947C31">
        <w:rPr>
          <w:rFonts w:ascii="Roboto" w:hAnsi="Roboto" w:cs="Calibri Light"/>
          <w:sz w:val="18"/>
          <w:szCs w:val="18"/>
        </w:rPr>
        <w:t>+39 0474 772 986</w:t>
      </w:r>
    </w:hyperlink>
    <w:r w:rsidR="00947C31" w:rsidRPr="00947C31">
      <w:rPr>
        <w:rFonts w:ascii="Roboto" w:hAnsi="Roboto"/>
      </w:rPr>
      <w:t xml:space="preserve"> </w:t>
    </w:r>
    <w:r w:rsidR="00947C31" w:rsidRPr="00947C31">
      <w:rPr>
        <w:rFonts w:ascii="Roboto" w:hAnsi="Roboto" w:cs="Segoe UI"/>
        <w:color w:val="000000"/>
        <w:sz w:val="22"/>
        <w:szCs w:val="22"/>
        <w:shd w:val="clear" w:color="auto" w:fill="FFFFFF"/>
      </w:rPr>
      <w:t>|</w:t>
    </w:r>
    <w:r w:rsidR="00947C31" w:rsidRPr="00947C31">
      <w:rPr>
        <w:rFonts w:ascii="Roboto" w:hAnsi="Roboto" w:cs="Segoe UI"/>
        <w:color w:val="000000"/>
        <w:sz w:val="22"/>
        <w:szCs w:val="22"/>
        <w:shd w:val="clear" w:color="auto" w:fill="FFFFFF"/>
      </w:rPr>
      <w:t xml:space="preserve"> </w:t>
    </w:r>
    <w:r w:rsidRPr="00947C31">
      <w:rPr>
        <w:rFonts w:ascii="Roboto" w:hAnsi="Roboto" w:cs="Calibri Light"/>
        <w:sz w:val="18"/>
        <w:szCs w:val="18"/>
      </w:rPr>
      <w:t>info@stadttheater.eu</w:t>
    </w:r>
    <w:r w:rsidRPr="00947C31">
      <w:rPr>
        <w:rFonts w:ascii="Roboto" w:hAnsi="Roboto" w:cs="Calibri Light"/>
        <w:sz w:val="6"/>
        <w:szCs w:val="6"/>
      </w:rPr>
      <w:br/>
    </w:r>
    <w:r w:rsidRPr="00947C31">
      <w:rPr>
        <w:rFonts w:ascii="Roboto" w:hAnsi="Roboto"/>
      </w:rPr>
      <w:t>_</w:t>
    </w:r>
    <w:r w:rsidR="005343AF" w:rsidRPr="00947C31">
      <w:rPr>
        <w:rFonts w:ascii="Roboto" w:hAnsi="Roboto"/>
      </w:rPr>
      <w:t>_</w:t>
    </w:r>
    <w:r w:rsidRPr="00947C31">
      <w:rPr>
        <w:rFonts w:ascii="Roboto" w:hAnsi="Roboto"/>
      </w:rPr>
      <w:t>____________________________________________________________________________________________</w:t>
    </w:r>
  </w:p>
  <w:bookmarkEnd w:id="6"/>
  <w:bookmarkEnd w:id="7"/>
  <w:bookmarkEnd w:id="8"/>
  <w:bookmarkEnd w:id="9"/>
  <w:p w14:paraId="66D6CC3B" w14:textId="1451CE95" w:rsidR="003E5AFA" w:rsidRPr="00947C31" w:rsidRDefault="0069562B" w:rsidP="0069562B">
    <w:pPr>
      <w:pStyle w:val="Kopfzeile"/>
      <w:rPr>
        <w:rFonts w:ascii="Roboto" w:hAnsi="Roboto"/>
      </w:rPr>
    </w:pPr>
    <w:r w:rsidRPr="00947C31">
      <w:rPr>
        <w:rFonts w:ascii="Roboto" w:hAnsi="Roboto" w:cs="Calibri Light"/>
        <w:sz w:val="18"/>
        <w:szCs w:val="18"/>
      </w:rPr>
      <w:t>Steuer-/MwSt.-Nr.: 01711540219 Bankverbindung: Raiffeisenkasse Bruneck IBAN: IT35M 08035 58242 000300 241814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209F7"/>
    <w:multiLevelType w:val="hybridMultilevel"/>
    <w:tmpl w:val="05700E08"/>
    <w:lvl w:ilvl="0" w:tplc="4926BF72">
      <w:start w:val="1"/>
      <w:numFmt w:val="bullet"/>
      <w:lvlText w:val="-"/>
      <w:lvlJc w:val="left"/>
      <w:pPr>
        <w:ind w:left="2201" w:hanging="360"/>
      </w:pPr>
      <w:rPr>
        <w:rFonts w:ascii="Arial" w:hAnsi="Arial" w:hint="default"/>
      </w:rPr>
    </w:lvl>
    <w:lvl w:ilvl="1" w:tplc="04070003" w:tentative="1">
      <w:start w:val="1"/>
      <w:numFmt w:val="bullet"/>
      <w:lvlText w:val="o"/>
      <w:lvlJc w:val="left"/>
      <w:pPr>
        <w:ind w:left="2921" w:hanging="360"/>
      </w:pPr>
      <w:rPr>
        <w:rFonts w:ascii="Courier New" w:hAnsi="Courier New" w:cs="Courier New" w:hint="default"/>
      </w:rPr>
    </w:lvl>
    <w:lvl w:ilvl="2" w:tplc="04070005" w:tentative="1">
      <w:start w:val="1"/>
      <w:numFmt w:val="bullet"/>
      <w:lvlText w:val=""/>
      <w:lvlJc w:val="left"/>
      <w:pPr>
        <w:ind w:left="3641" w:hanging="360"/>
      </w:pPr>
      <w:rPr>
        <w:rFonts w:ascii="Wingdings" w:hAnsi="Wingdings" w:hint="default"/>
      </w:rPr>
    </w:lvl>
    <w:lvl w:ilvl="3" w:tplc="04070001" w:tentative="1">
      <w:start w:val="1"/>
      <w:numFmt w:val="bullet"/>
      <w:lvlText w:val=""/>
      <w:lvlJc w:val="left"/>
      <w:pPr>
        <w:ind w:left="4361" w:hanging="360"/>
      </w:pPr>
      <w:rPr>
        <w:rFonts w:ascii="Symbol" w:hAnsi="Symbol" w:hint="default"/>
      </w:rPr>
    </w:lvl>
    <w:lvl w:ilvl="4" w:tplc="04070003" w:tentative="1">
      <w:start w:val="1"/>
      <w:numFmt w:val="bullet"/>
      <w:lvlText w:val="o"/>
      <w:lvlJc w:val="left"/>
      <w:pPr>
        <w:ind w:left="5081" w:hanging="360"/>
      </w:pPr>
      <w:rPr>
        <w:rFonts w:ascii="Courier New" w:hAnsi="Courier New" w:cs="Courier New" w:hint="default"/>
      </w:rPr>
    </w:lvl>
    <w:lvl w:ilvl="5" w:tplc="04070005" w:tentative="1">
      <w:start w:val="1"/>
      <w:numFmt w:val="bullet"/>
      <w:lvlText w:val=""/>
      <w:lvlJc w:val="left"/>
      <w:pPr>
        <w:ind w:left="5801" w:hanging="360"/>
      </w:pPr>
      <w:rPr>
        <w:rFonts w:ascii="Wingdings" w:hAnsi="Wingdings" w:hint="default"/>
      </w:rPr>
    </w:lvl>
    <w:lvl w:ilvl="6" w:tplc="04070001" w:tentative="1">
      <w:start w:val="1"/>
      <w:numFmt w:val="bullet"/>
      <w:lvlText w:val=""/>
      <w:lvlJc w:val="left"/>
      <w:pPr>
        <w:ind w:left="6521" w:hanging="360"/>
      </w:pPr>
      <w:rPr>
        <w:rFonts w:ascii="Symbol" w:hAnsi="Symbol" w:hint="default"/>
      </w:rPr>
    </w:lvl>
    <w:lvl w:ilvl="7" w:tplc="04070003" w:tentative="1">
      <w:start w:val="1"/>
      <w:numFmt w:val="bullet"/>
      <w:lvlText w:val="o"/>
      <w:lvlJc w:val="left"/>
      <w:pPr>
        <w:ind w:left="7241" w:hanging="360"/>
      </w:pPr>
      <w:rPr>
        <w:rFonts w:ascii="Courier New" w:hAnsi="Courier New" w:cs="Courier New" w:hint="default"/>
      </w:rPr>
    </w:lvl>
    <w:lvl w:ilvl="8" w:tplc="04070005" w:tentative="1">
      <w:start w:val="1"/>
      <w:numFmt w:val="bullet"/>
      <w:lvlText w:val=""/>
      <w:lvlJc w:val="left"/>
      <w:pPr>
        <w:ind w:left="7961" w:hanging="360"/>
      </w:pPr>
      <w:rPr>
        <w:rFonts w:ascii="Wingdings" w:hAnsi="Wingdings" w:hint="default"/>
      </w:rPr>
    </w:lvl>
  </w:abstractNum>
  <w:abstractNum w:abstractNumId="1" w15:restartNumberingAfterBreak="0">
    <w:nsid w:val="2766284A"/>
    <w:multiLevelType w:val="hybridMultilevel"/>
    <w:tmpl w:val="C36823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8322342"/>
    <w:multiLevelType w:val="hybridMultilevel"/>
    <w:tmpl w:val="C36823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0936664"/>
    <w:multiLevelType w:val="hybridMultilevel"/>
    <w:tmpl w:val="2C006A10"/>
    <w:lvl w:ilvl="0" w:tplc="2FBCCB7E">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4" w15:restartNumberingAfterBreak="1">
    <w:nsid w:val="545334E9"/>
    <w:multiLevelType w:val="hybridMultilevel"/>
    <w:tmpl w:val="31169018"/>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5" w15:restartNumberingAfterBreak="1">
    <w:nsid w:val="6A866DA6"/>
    <w:multiLevelType w:val="multilevel"/>
    <w:tmpl w:val="94B676CC"/>
    <w:lvl w:ilvl="0">
      <w:start w:val="1"/>
      <w:numFmt w:val="decimal"/>
      <w:pStyle w:val="Par-berschrift"/>
      <w:lvlText w:val="%1)"/>
      <w:lvlJc w:val="left"/>
      <w:pPr>
        <w:tabs>
          <w:tab w:val="num" w:pos="420"/>
        </w:tabs>
        <w:ind w:left="420" w:hanging="420"/>
      </w:pPr>
      <w:rPr>
        <w:rFonts w:hint="default"/>
      </w:rPr>
    </w:lvl>
    <w:lvl w:ilvl="1">
      <w:start w:val="1"/>
      <w:numFmt w:val="decimal"/>
      <w:lvlText w:val="%1.%2)"/>
      <w:lvlJc w:val="left"/>
      <w:pPr>
        <w:tabs>
          <w:tab w:val="num" w:pos="644"/>
        </w:tabs>
        <w:ind w:left="644" w:hanging="360"/>
      </w:pPr>
      <w:rPr>
        <w:rFonts w:hint="default"/>
      </w:rPr>
    </w:lvl>
    <w:lvl w:ilvl="2">
      <w:start w:val="1"/>
      <w:numFmt w:val="decimal"/>
      <w:lvlText w:val="%1.%2)%3."/>
      <w:lvlJc w:val="left"/>
      <w:pPr>
        <w:tabs>
          <w:tab w:val="num" w:pos="1266"/>
        </w:tabs>
        <w:ind w:left="1266" w:hanging="720"/>
      </w:pPr>
      <w:rPr>
        <w:rFonts w:hint="default"/>
      </w:rPr>
    </w:lvl>
    <w:lvl w:ilvl="3">
      <w:start w:val="1"/>
      <w:numFmt w:val="decimal"/>
      <w:lvlText w:val="%1.%2)%3.%4."/>
      <w:lvlJc w:val="left"/>
      <w:pPr>
        <w:tabs>
          <w:tab w:val="num" w:pos="1539"/>
        </w:tabs>
        <w:ind w:left="1539" w:hanging="720"/>
      </w:pPr>
      <w:rPr>
        <w:rFonts w:hint="default"/>
      </w:rPr>
    </w:lvl>
    <w:lvl w:ilvl="4">
      <w:start w:val="1"/>
      <w:numFmt w:val="decimal"/>
      <w:lvlText w:val="%1.%2)%3.%4.%5."/>
      <w:lvlJc w:val="left"/>
      <w:pPr>
        <w:tabs>
          <w:tab w:val="num" w:pos="2172"/>
        </w:tabs>
        <w:ind w:left="2172" w:hanging="1080"/>
      </w:pPr>
      <w:rPr>
        <w:rFonts w:hint="default"/>
      </w:rPr>
    </w:lvl>
    <w:lvl w:ilvl="5">
      <w:start w:val="1"/>
      <w:numFmt w:val="decimal"/>
      <w:lvlText w:val="%1.%2)%3.%4.%5.%6."/>
      <w:lvlJc w:val="left"/>
      <w:pPr>
        <w:tabs>
          <w:tab w:val="num" w:pos="2445"/>
        </w:tabs>
        <w:ind w:left="2445" w:hanging="1080"/>
      </w:pPr>
      <w:rPr>
        <w:rFonts w:hint="default"/>
      </w:rPr>
    </w:lvl>
    <w:lvl w:ilvl="6">
      <w:start w:val="1"/>
      <w:numFmt w:val="decimal"/>
      <w:lvlText w:val="%1.%2)%3.%4.%5.%6.%7."/>
      <w:lvlJc w:val="left"/>
      <w:pPr>
        <w:tabs>
          <w:tab w:val="num" w:pos="3078"/>
        </w:tabs>
        <w:ind w:left="3078" w:hanging="1440"/>
      </w:pPr>
      <w:rPr>
        <w:rFonts w:hint="default"/>
      </w:rPr>
    </w:lvl>
    <w:lvl w:ilvl="7">
      <w:start w:val="1"/>
      <w:numFmt w:val="decimal"/>
      <w:lvlText w:val="%1.%2)%3.%4.%5.%6.%7.%8."/>
      <w:lvlJc w:val="left"/>
      <w:pPr>
        <w:tabs>
          <w:tab w:val="num" w:pos="3351"/>
        </w:tabs>
        <w:ind w:left="3351" w:hanging="1440"/>
      </w:pPr>
      <w:rPr>
        <w:rFonts w:hint="default"/>
      </w:rPr>
    </w:lvl>
    <w:lvl w:ilvl="8">
      <w:start w:val="1"/>
      <w:numFmt w:val="decimal"/>
      <w:lvlText w:val="%1.%2)%3.%4.%5.%6.%7.%8.%9."/>
      <w:lvlJc w:val="left"/>
      <w:pPr>
        <w:tabs>
          <w:tab w:val="num" w:pos="3984"/>
        </w:tabs>
        <w:ind w:left="3984" w:hanging="1800"/>
      </w:pPr>
      <w:rPr>
        <w:rFonts w:hint="default"/>
      </w:rPr>
    </w:lvl>
  </w:abstractNum>
  <w:abstractNum w:abstractNumId="6" w15:restartNumberingAfterBreak="0">
    <w:nsid w:val="789410A1"/>
    <w:multiLevelType w:val="hybridMultilevel"/>
    <w:tmpl w:val="BD66AA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8918233">
    <w:abstractNumId w:val="6"/>
  </w:num>
  <w:num w:numId="2" w16cid:durableId="529562616">
    <w:abstractNumId w:val="0"/>
  </w:num>
  <w:num w:numId="3" w16cid:durableId="889800062">
    <w:abstractNumId w:val="1"/>
  </w:num>
  <w:num w:numId="4" w16cid:durableId="300812699">
    <w:abstractNumId w:val="2"/>
  </w:num>
  <w:num w:numId="5" w16cid:durableId="809246018">
    <w:abstractNumId w:val="5"/>
  </w:num>
  <w:num w:numId="6" w16cid:durableId="1047221927">
    <w:abstractNumId w:val="4"/>
  </w:num>
  <w:num w:numId="7" w16cid:durableId="8181079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K0Rt9w08319v4X5FJHckipI+MJRu3KhMfAq/TdiNrXTgRNf9Hka79exKfA8akd0QQs086HtJbXRrUkJB0EzbCA==" w:salt="cnYmXii6oTyx6myuB5PTqA=="/>
  <w:defaultTabStop w:val="720"/>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3AF"/>
    <w:rsid w:val="00034BF2"/>
    <w:rsid w:val="00037188"/>
    <w:rsid w:val="00073F26"/>
    <w:rsid w:val="000A5D74"/>
    <w:rsid w:val="000B279C"/>
    <w:rsid w:val="000E1454"/>
    <w:rsid w:val="000E6A04"/>
    <w:rsid w:val="00105A63"/>
    <w:rsid w:val="00110D52"/>
    <w:rsid w:val="00113FC6"/>
    <w:rsid w:val="001162ED"/>
    <w:rsid w:val="00153841"/>
    <w:rsid w:val="00170710"/>
    <w:rsid w:val="00185718"/>
    <w:rsid w:val="00190CFF"/>
    <w:rsid w:val="001A2A42"/>
    <w:rsid w:val="001A394E"/>
    <w:rsid w:val="001B1859"/>
    <w:rsid w:val="001B2BEF"/>
    <w:rsid w:val="001C1A98"/>
    <w:rsid w:val="001C4C0D"/>
    <w:rsid w:val="001C54BA"/>
    <w:rsid w:val="001E2D83"/>
    <w:rsid w:val="001E6594"/>
    <w:rsid w:val="001E7BAB"/>
    <w:rsid w:val="00217F0A"/>
    <w:rsid w:val="0022219D"/>
    <w:rsid w:val="002226B0"/>
    <w:rsid w:val="00223390"/>
    <w:rsid w:val="00233ECE"/>
    <w:rsid w:val="00270D5F"/>
    <w:rsid w:val="0027608B"/>
    <w:rsid w:val="002B0B44"/>
    <w:rsid w:val="002C6C36"/>
    <w:rsid w:val="002D200E"/>
    <w:rsid w:val="002E60F0"/>
    <w:rsid w:val="002F1BC3"/>
    <w:rsid w:val="002F1C07"/>
    <w:rsid w:val="003024AC"/>
    <w:rsid w:val="003209CE"/>
    <w:rsid w:val="0035026A"/>
    <w:rsid w:val="003A2FC2"/>
    <w:rsid w:val="003E5AFA"/>
    <w:rsid w:val="003F2EAE"/>
    <w:rsid w:val="003F3681"/>
    <w:rsid w:val="004273AF"/>
    <w:rsid w:val="0047020C"/>
    <w:rsid w:val="00487E6C"/>
    <w:rsid w:val="00491386"/>
    <w:rsid w:val="00493AA0"/>
    <w:rsid w:val="004C41A3"/>
    <w:rsid w:val="004D1CFC"/>
    <w:rsid w:val="004D3678"/>
    <w:rsid w:val="004F2F9F"/>
    <w:rsid w:val="00500ABB"/>
    <w:rsid w:val="0050441E"/>
    <w:rsid w:val="005278BE"/>
    <w:rsid w:val="00530858"/>
    <w:rsid w:val="005343AF"/>
    <w:rsid w:val="00535DFF"/>
    <w:rsid w:val="005903C5"/>
    <w:rsid w:val="005A4F3E"/>
    <w:rsid w:val="005B3660"/>
    <w:rsid w:val="005D18DF"/>
    <w:rsid w:val="005D631A"/>
    <w:rsid w:val="005F59BC"/>
    <w:rsid w:val="006022AC"/>
    <w:rsid w:val="006107CE"/>
    <w:rsid w:val="006307F5"/>
    <w:rsid w:val="00642778"/>
    <w:rsid w:val="00660DB0"/>
    <w:rsid w:val="006716C1"/>
    <w:rsid w:val="00681038"/>
    <w:rsid w:val="00686D82"/>
    <w:rsid w:val="0069562B"/>
    <w:rsid w:val="006A129C"/>
    <w:rsid w:val="006A34C6"/>
    <w:rsid w:val="006E7285"/>
    <w:rsid w:val="006F6F59"/>
    <w:rsid w:val="00710348"/>
    <w:rsid w:val="007172C7"/>
    <w:rsid w:val="0078540D"/>
    <w:rsid w:val="007931F9"/>
    <w:rsid w:val="0079730D"/>
    <w:rsid w:val="007C2B32"/>
    <w:rsid w:val="007C7B94"/>
    <w:rsid w:val="007F70B2"/>
    <w:rsid w:val="007F7102"/>
    <w:rsid w:val="00825205"/>
    <w:rsid w:val="008808B7"/>
    <w:rsid w:val="00882E2D"/>
    <w:rsid w:val="00883E33"/>
    <w:rsid w:val="008841E9"/>
    <w:rsid w:val="008B22E0"/>
    <w:rsid w:val="008B6271"/>
    <w:rsid w:val="008C0DD6"/>
    <w:rsid w:val="008D716C"/>
    <w:rsid w:val="008E1452"/>
    <w:rsid w:val="008E323C"/>
    <w:rsid w:val="008F4B7C"/>
    <w:rsid w:val="008F7481"/>
    <w:rsid w:val="00905975"/>
    <w:rsid w:val="00946129"/>
    <w:rsid w:val="00947C31"/>
    <w:rsid w:val="009518A2"/>
    <w:rsid w:val="0097569A"/>
    <w:rsid w:val="00985491"/>
    <w:rsid w:val="00985884"/>
    <w:rsid w:val="009B3E82"/>
    <w:rsid w:val="009B52AB"/>
    <w:rsid w:val="009C0965"/>
    <w:rsid w:val="009D106C"/>
    <w:rsid w:val="009D338D"/>
    <w:rsid w:val="00A00347"/>
    <w:rsid w:val="00A221BA"/>
    <w:rsid w:val="00A30411"/>
    <w:rsid w:val="00A34C2C"/>
    <w:rsid w:val="00A373DC"/>
    <w:rsid w:val="00A64E4E"/>
    <w:rsid w:val="00A71746"/>
    <w:rsid w:val="00A7553D"/>
    <w:rsid w:val="00A96309"/>
    <w:rsid w:val="00AB31F3"/>
    <w:rsid w:val="00AC0750"/>
    <w:rsid w:val="00AC09CD"/>
    <w:rsid w:val="00AD0E9E"/>
    <w:rsid w:val="00B17484"/>
    <w:rsid w:val="00B35541"/>
    <w:rsid w:val="00B37665"/>
    <w:rsid w:val="00B376C8"/>
    <w:rsid w:val="00B71724"/>
    <w:rsid w:val="00B836D1"/>
    <w:rsid w:val="00B84801"/>
    <w:rsid w:val="00B92F3A"/>
    <w:rsid w:val="00BC24AF"/>
    <w:rsid w:val="00BC3D5A"/>
    <w:rsid w:val="00BC49A8"/>
    <w:rsid w:val="00BC548A"/>
    <w:rsid w:val="00BC6BDC"/>
    <w:rsid w:val="00BD27C4"/>
    <w:rsid w:val="00BF50AF"/>
    <w:rsid w:val="00C0698D"/>
    <w:rsid w:val="00C14570"/>
    <w:rsid w:val="00C16566"/>
    <w:rsid w:val="00C353A9"/>
    <w:rsid w:val="00C357DB"/>
    <w:rsid w:val="00C45C8C"/>
    <w:rsid w:val="00C661DE"/>
    <w:rsid w:val="00D016C5"/>
    <w:rsid w:val="00D15E43"/>
    <w:rsid w:val="00D2072E"/>
    <w:rsid w:val="00D4746C"/>
    <w:rsid w:val="00D52EE5"/>
    <w:rsid w:val="00D75530"/>
    <w:rsid w:val="00D91D77"/>
    <w:rsid w:val="00D96464"/>
    <w:rsid w:val="00D97087"/>
    <w:rsid w:val="00DA498F"/>
    <w:rsid w:val="00DA760A"/>
    <w:rsid w:val="00DF07C0"/>
    <w:rsid w:val="00E05135"/>
    <w:rsid w:val="00E37F5A"/>
    <w:rsid w:val="00E42D61"/>
    <w:rsid w:val="00E668A0"/>
    <w:rsid w:val="00E74CCC"/>
    <w:rsid w:val="00EC14F3"/>
    <w:rsid w:val="00F00AC6"/>
    <w:rsid w:val="00F014D5"/>
    <w:rsid w:val="00F02C30"/>
    <w:rsid w:val="00F12A95"/>
    <w:rsid w:val="00F31CBD"/>
    <w:rsid w:val="00F36334"/>
    <w:rsid w:val="00F37FC4"/>
    <w:rsid w:val="00F47876"/>
    <w:rsid w:val="00F5632F"/>
    <w:rsid w:val="00F607F6"/>
    <w:rsid w:val="00FC2D8B"/>
    <w:rsid w:val="00FC5ECB"/>
    <w:rsid w:val="00FD1DC0"/>
    <w:rsid w:val="00FE3E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D15B6"/>
  <w15:docId w15:val="{2035F298-AABA-4374-A225-A800B239B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3390"/>
    <w:rPr>
      <w:rFonts w:ascii="Arial" w:hAnsi="Arial" w:cs="Arial"/>
      <w:sz w:val="24"/>
      <w:szCs w:val="24"/>
    </w:rPr>
  </w:style>
  <w:style w:type="paragraph" w:styleId="berschrift1">
    <w:name w:val="heading 1"/>
    <w:basedOn w:val="Standard"/>
    <w:next w:val="Standard"/>
    <w:qFormat/>
    <w:rsid w:val="00223390"/>
    <w:pPr>
      <w:tabs>
        <w:tab w:val="left" w:pos="7185"/>
      </w:tabs>
      <w:spacing w:before="120" w:after="120"/>
      <w:ind w:left="-907" w:right="-360"/>
      <w:jc w:val="right"/>
      <w:outlineLvl w:val="0"/>
    </w:pPr>
    <w:rPr>
      <w:b/>
      <w:color w:val="808080"/>
      <w:sz w:val="36"/>
      <w:szCs w:val="36"/>
    </w:rPr>
  </w:style>
  <w:style w:type="paragraph" w:styleId="berschrift2">
    <w:name w:val="heading 2"/>
    <w:basedOn w:val="Standard"/>
    <w:next w:val="Standard"/>
    <w:qFormat/>
    <w:rsid w:val="00223390"/>
    <w:pPr>
      <w:tabs>
        <w:tab w:val="left" w:pos="7185"/>
      </w:tabs>
      <w:spacing w:after="60"/>
      <w:ind w:left="-432"/>
      <w:outlineLvl w:val="1"/>
    </w:pPr>
    <w:rPr>
      <w:b/>
    </w:rPr>
  </w:style>
  <w:style w:type="paragraph" w:styleId="berschrift3">
    <w:name w:val="heading 3"/>
    <w:basedOn w:val="Standard"/>
    <w:next w:val="Standard"/>
    <w:link w:val="berschrift3Zchn"/>
    <w:qFormat/>
    <w:rsid w:val="00223390"/>
    <w:pPr>
      <w:jc w:val="center"/>
      <w:outlineLvl w:val="2"/>
    </w:pPr>
    <w:rPr>
      <w:b/>
      <w:color w:val="FFFFF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rsid w:val="00223390"/>
    <w:rPr>
      <w:sz w:val="19"/>
      <w:szCs w:val="19"/>
    </w:rPr>
  </w:style>
  <w:style w:type="paragraph" w:styleId="Textkrper2">
    <w:name w:val="Body Text 2"/>
    <w:basedOn w:val="Standard"/>
    <w:semiHidden/>
    <w:rsid w:val="00223390"/>
    <w:pPr>
      <w:tabs>
        <w:tab w:val="left" w:pos="1143"/>
        <w:tab w:val="left" w:pos="3600"/>
        <w:tab w:val="left" w:pos="7200"/>
      </w:tabs>
      <w:spacing w:before="60"/>
    </w:pPr>
    <w:rPr>
      <w:i/>
      <w:sz w:val="16"/>
      <w:szCs w:val="16"/>
    </w:rPr>
  </w:style>
  <w:style w:type="paragraph" w:styleId="Textkrper3">
    <w:name w:val="Body Text 3"/>
    <w:basedOn w:val="Standard"/>
    <w:semiHidden/>
    <w:rsid w:val="00223390"/>
    <w:rPr>
      <w:i/>
      <w:sz w:val="19"/>
      <w:szCs w:val="19"/>
    </w:rPr>
  </w:style>
  <w:style w:type="paragraph" w:customStyle="1" w:styleId="Bewertungen">
    <w:name w:val="Bewertungen"/>
    <w:basedOn w:val="Textkrper"/>
    <w:rsid w:val="00223390"/>
    <w:pPr>
      <w:jc w:val="center"/>
    </w:pPr>
    <w:rPr>
      <w:lang w:bidi="de-DE"/>
    </w:rPr>
  </w:style>
  <w:style w:type="paragraph" w:customStyle="1" w:styleId="Kontrollkstchen">
    <w:name w:val="Kontrollkästchen"/>
    <w:basedOn w:val="Standard"/>
    <w:next w:val="Standard"/>
    <w:rsid w:val="00223390"/>
    <w:pPr>
      <w:jc w:val="center"/>
    </w:pPr>
    <w:rPr>
      <w:sz w:val="19"/>
      <w:szCs w:val="19"/>
      <w:lang w:bidi="de-DE"/>
    </w:rPr>
  </w:style>
  <w:style w:type="character" w:customStyle="1" w:styleId="FieldTextChar">
    <w:name w:val="Field Text Char"/>
    <w:rsid w:val="00223390"/>
  </w:style>
  <w:style w:type="paragraph" w:customStyle="1" w:styleId="Feldtext">
    <w:name w:val="Feldtext"/>
    <w:basedOn w:val="Standard"/>
    <w:rsid w:val="00223390"/>
    <w:rPr>
      <w:b/>
      <w:sz w:val="19"/>
      <w:szCs w:val="19"/>
      <w:lang w:bidi="de-DE"/>
    </w:rPr>
  </w:style>
  <w:style w:type="paragraph" w:customStyle="1" w:styleId="Textkrper4">
    <w:name w:val="Textkörper 4"/>
    <w:basedOn w:val="Standard"/>
    <w:next w:val="Standard"/>
    <w:rsid w:val="00223390"/>
    <w:pPr>
      <w:spacing w:before="120"/>
    </w:pPr>
    <w:rPr>
      <w:i/>
      <w:sz w:val="19"/>
      <w:szCs w:val="19"/>
      <w:lang w:bidi="de-DE"/>
    </w:rPr>
  </w:style>
  <w:style w:type="paragraph" w:customStyle="1" w:styleId="Bewertungskriterien">
    <w:name w:val="Bewertungskriterien"/>
    <w:basedOn w:val="Textkrper"/>
    <w:rsid w:val="00223390"/>
    <w:rPr>
      <w:b/>
      <w:lang w:bidi="de-DE"/>
    </w:rPr>
  </w:style>
  <w:style w:type="paragraph" w:customStyle="1" w:styleId="FieldText">
    <w:name w:val="Field Text"/>
    <w:rsid w:val="00223390"/>
  </w:style>
  <w:style w:type="character" w:customStyle="1" w:styleId="FeldtextChar">
    <w:name w:val="Feldtext Char"/>
    <w:basedOn w:val="Absatz-Standardschriftart"/>
    <w:rsid w:val="00223390"/>
    <w:rPr>
      <w:rFonts w:ascii="Arial" w:hAnsi="Arial" w:cs="Arial" w:hint="default"/>
      <w:b/>
      <w:bCs w:val="0"/>
      <w:sz w:val="19"/>
      <w:szCs w:val="19"/>
      <w:lang w:val="de-DE" w:eastAsia="de-DE" w:bidi="de-DE"/>
    </w:rPr>
  </w:style>
  <w:style w:type="paragraph" w:styleId="Kopfzeile">
    <w:name w:val="header"/>
    <w:basedOn w:val="Standard"/>
    <w:link w:val="KopfzeileZchn"/>
    <w:unhideWhenUsed/>
    <w:rsid w:val="004273AF"/>
    <w:pPr>
      <w:tabs>
        <w:tab w:val="center" w:pos="4536"/>
        <w:tab w:val="right" w:pos="9072"/>
      </w:tabs>
    </w:pPr>
  </w:style>
  <w:style w:type="paragraph" w:customStyle="1" w:styleId="Feldtext2">
    <w:name w:val="Feldtext 2"/>
    <w:basedOn w:val="Feldtext"/>
    <w:rsid w:val="00223390"/>
    <w:pPr>
      <w:spacing w:after="120"/>
    </w:pPr>
  </w:style>
  <w:style w:type="character" w:customStyle="1" w:styleId="KopfzeileZchn">
    <w:name w:val="Kopfzeile Zchn"/>
    <w:basedOn w:val="Absatz-Standardschriftart"/>
    <w:link w:val="Kopfzeile"/>
    <w:rsid w:val="004273AF"/>
    <w:rPr>
      <w:rFonts w:ascii="Arial" w:hAnsi="Arial" w:cs="Arial"/>
      <w:sz w:val="24"/>
      <w:szCs w:val="24"/>
    </w:rPr>
  </w:style>
  <w:style w:type="paragraph" w:styleId="Fuzeile">
    <w:name w:val="footer"/>
    <w:basedOn w:val="Standard"/>
    <w:link w:val="FuzeileZchn"/>
    <w:uiPriority w:val="99"/>
    <w:unhideWhenUsed/>
    <w:rsid w:val="004273AF"/>
    <w:pPr>
      <w:tabs>
        <w:tab w:val="center" w:pos="4536"/>
        <w:tab w:val="right" w:pos="9072"/>
      </w:tabs>
    </w:pPr>
  </w:style>
  <w:style w:type="character" w:customStyle="1" w:styleId="FuzeileZchn">
    <w:name w:val="Fußzeile Zchn"/>
    <w:basedOn w:val="Absatz-Standardschriftart"/>
    <w:link w:val="Fuzeile"/>
    <w:uiPriority w:val="99"/>
    <w:rsid w:val="004273AF"/>
    <w:rPr>
      <w:rFonts w:ascii="Arial" w:hAnsi="Arial" w:cs="Arial"/>
      <w:sz w:val="24"/>
      <w:szCs w:val="24"/>
    </w:rPr>
  </w:style>
  <w:style w:type="paragraph" w:styleId="Sprechblasentext">
    <w:name w:val="Balloon Text"/>
    <w:basedOn w:val="Standard"/>
    <w:link w:val="SprechblasentextZchn"/>
    <w:uiPriority w:val="99"/>
    <w:semiHidden/>
    <w:unhideWhenUsed/>
    <w:rsid w:val="004C41A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41A3"/>
    <w:rPr>
      <w:rFonts w:ascii="Tahoma" w:hAnsi="Tahoma" w:cs="Tahoma"/>
      <w:sz w:val="16"/>
      <w:szCs w:val="16"/>
    </w:rPr>
  </w:style>
  <w:style w:type="paragraph" w:styleId="Listenabsatz">
    <w:name w:val="List Paragraph"/>
    <w:basedOn w:val="Standard"/>
    <w:uiPriority w:val="34"/>
    <w:qFormat/>
    <w:rsid w:val="00D97087"/>
    <w:pPr>
      <w:ind w:left="720"/>
      <w:contextualSpacing/>
    </w:pPr>
  </w:style>
  <w:style w:type="character" w:styleId="Hyperlink">
    <w:name w:val="Hyperlink"/>
    <w:basedOn w:val="Absatz-Standardschriftart"/>
    <w:uiPriority w:val="99"/>
    <w:unhideWhenUsed/>
    <w:rsid w:val="007931F9"/>
    <w:rPr>
      <w:color w:val="0000FF" w:themeColor="hyperlink"/>
      <w:u w:val="single"/>
    </w:rPr>
  </w:style>
  <w:style w:type="character" w:customStyle="1" w:styleId="TextkrperZchn">
    <w:name w:val="Textkörper Zchn"/>
    <w:basedOn w:val="Absatz-Standardschriftart"/>
    <w:link w:val="Textkrper"/>
    <w:semiHidden/>
    <w:rsid w:val="00E05135"/>
    <w:rPr>
      <w:rFonts w:ascii="Arial" w:hAnsi="Arial" w:cs="Arial"/>
      <w:sz w:val="19"/>
      <w:szCs w:val="19"/>
    </w:rPr>
  </w:style>
  <w:style w:type="paragraph" w:customStyle="1" w:styleId="Par-berschrift">
    <w:name w:val="Par-Überschrift"/>
    <w:basedOn w:val="Standard"/>
    <w:rsid w:val="00D4746C"/>
    <w:pPr>
      <w:numPr>
        <w:numId w:val="5"/>
      </w:numPr>
      <w:jc w:val="both"/>
    </w:pPr>
    <w:rPr>
      <w:rFonts w:ascii="Univers Condensed" w:hAnsi="Univers Condensed" w:cs="Times New Roman"/>
      <w:b/>
      <w:i/>
      <w:sz w:val="28"/>
      <w:szCs w:val="20"/>
    </w:rPr>
  </w:style>
  <w:style w:type="character" w:styleId="Fett">
    <w:name w:val="Strong"/>
    <w:uiPriority w:val="22"/>
    <w:qFormat/>
    <w:rsid w:val="00D4746C"/>
    <w:rPr>
      <w:b/>
      <w:bCs/>
    </w:rPr>
  </w:style>
  <w:style w:type="character" w:customStyle="1" w:styleId="berschrift3Zchn">
    <w:name w:val="Überschrift 3 Zchn"/>
    <w:basedOn w:val="Absatz-Standardschriftart"/>
    <w:link w:val="berschrift3"/>
    <w:rsid w:val="00660DB0"/>
    <w:rPr>
      <w:rFonts w:ascii="Arial" w:hAnsi="Arial" w:cs="Arial"/>
      <w:b/>
      <w:color w:va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tadttheater.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tel:+390474772986"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elyn.STADTTHEATER\AppData\Roaming\Microsoft\Templates\Employee%20performance%20review.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BB9AF-E494-4B3B-B25E-2101390AA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Employee performance review</Template>
  <TotalTime>0</TotalTime>
  <Pages>2</Pages>
  <Words>480</Words>
  <Characters>3029</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Leistungsbewertung von Mitarbeitern</vt:lpstr>
    </vt:vector>
  </TitlesOfParts>
  <Company>Microsoft Corporation</Company>
  <LinksUpToDate>false</LinksUpToDate>
  <CharactersWithSpaces>3502</CharactersWithSpaces>
  <SharedDoc>false</SharedDoc>
  <HLinks>
    <vt:vector size="6" baseType="variant">
      <vt:variant>
        <vt:i4>5177455</vt:i4>
      </vt:variant>
      <vt:variant>
        <vt:i4>51</vt:i4>
      </vt:variant>
      <vt:variant>
        <vt:i4>0</vt:i4>
      </vt:variant>
      <vt:variant>
        <vt:i4>5</vt:i4>
      </vt:variant>
      <vt:variant>
        <vt:lpwstr>mailto:info@stadttheater.eu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dc:creator>
  <cp:lastModifiedBy>Sabine</cp:lastModifiedBy>
  <cp:revision>3</cp:revision>
  <cp:lastPrinted>2018-06-11T08:38:00Z</cp:lastPrinted>
  <dcterms:created xsi:type="dcterms:W3CDTF">2026-09-02T08:40:00Z</dcterms:created>
  <dcterms:modified xsi:type="dcterms:W3CDTF">2026-09-02T08:41:00Z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TC060889521031</vt:lpwstr>
  </property>
</Properties>
</file>